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C7605D" w14:textId="77777777" w:rsidR="009122CC" w:rsidRPr="009122CC" w:rsidRDefault="00F54276" w:rsidP="009122CC">
      <w:pPr>
        <w:pStyle w:val="Graphicsanchor"/>
      </w:pPr>
      <w:r w:rsidRPr="00F54276">
        <w:rPr>
          <w:noProof/>
        </w:rPr>
        <mc:AlternateContent>
          <mc:Choice Requires="wps">
            <w:drawing>
              <wp:anchor distT="0" distB="0" distL="114300" distR="114300" simplePos="0" relativeHeight="251692032" behindDoc="1" locked="1" layoutInCell="1" allowOverlap="1" wp14:anchorId="7720D800" wp14:editId="66DDEB7D">
                <wp:simplePos x="0" y="0"/>
                <wp:positionH relativeFrom="column">
                  <wp:posOffset>1614170</wp:posOffset>
                </wp:positionH>
                <wp:positionV relativeFrom="paragraph">
                  <wp:posOffset>-366395</wp:posOffset>
                </wp:positionV>
                <wp:extent cx="5001260" cy="2788920"/>
                <wp:effectExtent l="0" t="0" r="8890" b="0"/>
                <wp:wrapNone/>
                <wp:docPr id="17" name="Freeform: Shape 16">
                  <a:extLst xmlns:a="http://schemas.openxmlformats.org/drawingml/2006/main">
                    <a:ext uri="{FF2B5EF4-FFF2-40B4-BE49-F238E27FC236}">
                      <a16:creationId xmlns:a16="http://schemas.microsoft.com/office/drawing/2014/main" id="{2EF2AEFA-B6A6-4883-A42D-CE97A39CCE2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2788920"/>
                        </a:xfrm>
                        <a:custGeom>
                          <a:avLst/>
                          <a:gdLst>
                            <a:gd name="connsiteX0" fmla="*/ 17318 w 5003799"/>
                            <a:gd name="connsiteY0" fmla="*/ 0 h 2786544"/>
                            <a:gd name="connsiteX1" fmla="*/ 4986481 w 5003799"/>
                            <a:gd name="connsiteY1" fmla="*/ 0 h 2786544"/>
                            <a:gd name="connsiteX2" fmla="*/ 4990882 w 5003799"/>
                            <a:gd name="connsiteY2" fmla="*/ 28839 h 2786544"/>
                            <a:gd name="connsiteX3" fmla="*/ 5003799 w 5003799"/>
                            <a:gd name="connsiteY3" fmla="*/ 284644 h 2786544"/>
                            <a:gd name="connsiteX4" fmla="*/ 2501899 w 5003799"/>
                            <a:gd name="connsiteY4" fmla="*/ 2786544 h 2786544"/>
                            <a:gd name="connsiteX5" fmla="*/ 12916 w 5003799"/>
                            <a:gd name="connsiteY5" fmla="*/ 540449 h 2786544"/>
                            <a:gd name="connsiteX6" fmla="*/ 0 w 5003799"/>
                            <a:gd name="connsiteY6" fmla="*/ 284663 h 2786544"/>
                            <a:gd name="connsiteX7" fmla="*/ 0 w 5003799"/>
                            <a:gd name="connsiteY7" fmla="*/ 284625 h 2786544"/>
                            <a:gd name="connsiteX8" fmla="*/ 12916 w 5003799"/>
                            <a:gd name="connsiteY8" fmla="*/ 28839 h 278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3799" h="2786544">
                              <a:moveTo>
                                <a:pt x="17318" y="0"/>
                              </a:moveTo>
                              <a:lnTo>
                                <a:pt x="4986481" y="0"/>
                              </a:lnTo>
                              <a:lnTo>
                                <a:pt x="4990882" y="28839"/>
                              </a:lnTo>
                              <a:cubicBezTo>
                                <a:pt x="4999423" y="112946"/>
                                <a:pt x="5003799" y="198284"/>
                                <a:pt x="5003799" y="284644"/>
                              </a:cubicBezTo>
                              <a:cubicBezTo>
                                <a:pt x="5003799" y="1666405"/>
                                <a:pt x="3883660" y="2786544"/>
                                <a:pt x="2501899" y="2786544"/>
                              </a:cubicBezTo>
                              <a:cubicBezTo>
                                <a:pt x="1206498" y="2786544"/>
                                <a:pt x="141039" y="1802047"/>
                                <a:pt x="12916" y="540449"/>
                              </a:cubicBezTo>
                              <a:lnTo>
                                <a:pt x="0" y="284663"/>
                              </a:lnTo>
                              <a:lnTo>
                                <a:pt x="0" y="284625"/>
                              </a:lnTo>
                              <a:lnTo>
                                <a:pt x="12916" y="28839"/>
                              </a:lnTo>
                              <a:close/>
                            </a:path>
                          </a:pathLst>
                        </a:custGeom>
                        <a:solidFill>
                          <a:srgbClr val="D8F6F6"/>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075115F" id="Freeform: Shape 16" o:spid="_x0000_s1026" alt="&quot;&quot;" style="position:absolute;margin-left:127.1pt;margin-top:-28.85pt;width:393.8pt;height:21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3799,278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" path="m17318,l4986481,r4401,28839c4999423,112946,5003799,198284,5003799,284644v,1381761,-1120139,2501900,-2501900,2501900c1206498,2786544,141039,1802047,12916,540449l,284663r,-38l12916,28839,17318,xe" fillcolor="#d8f6f6" stroked="f" strokeweight="1pt">
                <v:stroke joinstyle="miter"/>
                <v:path arrowok="t" o:connecttype="custom" o:connectlocs="17309,0;4983951,0;4988350,28864;5001260,284887;2500630,2788920;12909,540910;0,284906;0,284868;12909,28864" o:connectangles="0,0,0,0,0,0,0,0,0"/>
                <w10:anchorlock/>
              </v:shape>
            </w:pict>
          </mc:Fallback>
        </mc:AlternateContent>
      </w:r>
    </w:p>
    <w:tbl>
      <w:tblPr>
        <w:tblStyle w:val="TableGrid"/>
        <w:tblW w:w="5000" w:type="pct"/>
        <w:tblLayout w:type="fixed"/>
        <w:tblLook w:val="04A0" w:firstRow="1" w:lastRow="0" w:firstColumn="1" w:lastColumn="0" w:noHBand="0" w:noVBand="1"/>
      </w:tblPr>
      <w:tblGrid>
        <w:gridCol w:w="3938"/>
        <w:gridCol w:w="515"/>
        <w:gridCol w:w="4023"/>
        <w:gridCol w:w="259"/>
        <w:gridCol w:w="306"/>
        <w:gridCol w:w="3919"/>
      </w:tblGrid>
      <w:tr w:rsidR="00145AE6" w14:paraId="2587ACDA" w14:textId="77777777" w:rsidTr="00786F74">
        <w:trPr>
          <w:trHeight w:val="288"/>
        </w:trPr>
        <w:tc>
          <w:tcPr>
            <w:tcW w:w="3938" w:type="dxa"/>
            <w:tcBorders>
              <w:top w:val="nil"/>
              <w:left w:val="nil"/>
              <w:bottom w:val="nil"/>
              <w:right w:val="nil"/>
            </w:tcBorders>
            <w:vAlign w:val="center"/>
          </w:tcPr>
          <w:p w14:paraId="3FC88C7A" w14:textId="2EC5DAF0" w:rsidR="00145AE6" w:rsidRDefault="008C0DBE" w:rsidP="00145AE6">
            <w:sdt>
              <w:sdtPr>
                <w:id w:val="250400778"/>
                <w:placeholder>
                  <w:docPart w:val="9F7AE48DD3B04D7F9BF5D908435AD83C"/>
                </w:placeholder>
                <w15:appearance w15:val="hidden"/>
              </w:sdtPr>
              <w:sdtEndPr/>
              <w:sdtContent>
                <w:r w:rsidR="003E00E4">
                  <w:t>Wednesday</w:t>
                </w:r>
              </w:sdtContent>
            </w:sdt>
          </w:p>
        </w:tc>
        <w:tc>
          <w:tcPr>
            <w:tcW w:w="5103" w:type="dxa"/>
            <w:gridSpan w:val="4"/>
            <w:tcBorders>
              <w:top w:val="nil"/>
              <w:left w:val="nil"/>
              <w:bottom w:val="nil"/>
              <w:right w:val="nil"/>
            </w:tcBorders>
            <w:vAlign w:val="center"/>
          </w:tcPr>
          <w:p w14:paraId="0BC2031C" w14:textId="32BE9F8A" w:rsidR="00145AE6" w:rsidRDefault="008C0DBE" w:rsidP="00145AE6">
            <w:pPr>
              <w:jc w:val="center"/>
            </w:pPr>
            <w:sdt>
              <w:sdtPr>
                <w:id w:val="858010831"/>
                <w:placeholder>
                  <w:docPart w:val="F5B420911B1D40F2B01150F24068B917"/>
                </w:placeholder>
                <w15:appearance w15:val="hidden"/>
              </w:sdtPr>
              <w:sdtEndPr/>
              <w:sdtContent>
                <w:r w:rsidR="00B21341">
                  <w:t>June 30, 2021</w:t>
                </w:r>
              </w:sdtContent>
            </w:sdt>
          </w:p>
        </w:tc>
        <w:tc>
          <w:tcPr>
            <w:tcW w:w="3919" w:type="dxa"/>
            <w:tcBorders>
              <w:top w:val="nil"/>
              <w:left w:val="nil"/>
              <w:bottom w:val="nil"/>
              <w:right w:val="nil"/>
            </w:tcBorders>
            <w:vAlign w:val="center"/>
          </w:tcPr>
          <w:p w14:paraId="2CFDF408" w14:textId="39BD58FE" w:rsidR="00145AE6" w:rsidRDefault="008C0DBE" w:rsidP="00145AE6">
            <w:pPr>
              <w:jc w:val="right"/>
            </w:pPr>
            <w:sdt>
              <w:sdtPr>
                <w:id w:val="-1950850693"/>
                <w:placeholder>
                  <w:docPart w:val="7C60E106223C459EB7EC3B07BBC3496F"/>
                </w:placeholder>
                <w:showingPlcHdr/>
                <w15:appearance w15:val="hidden"/>
              </w:sdtPr>
              <w:sdtEndPr/>
              <w:sdtContent>
                <w:r w:rsidR="00EF6D9D" w:rsidRPr="00145AE6">
                  <w:t>Issue 10</w:t>
                </w:r>
              </w:sdtContent>
            </w:sdt>
            <w:r w:rsidR="00145AE6">
              <w:t xml:space="preserve"> </w:t>
            </w:r>
          </w:p>
        </w:tc>
      </w:tr>
      <w:tr w:rsidR="00573647" w14:paraId="2E0ED387" w14:textId="77777777" w:rsidTr="00786F74">
        <w:trPr>
          <w:trHeight w:val="2448"/>
        </w:trPr>
        <w:tc>
          <w:tcPr>
            <w:tcW w:w="12960" w:type="dxa"/>
            <w:gridSpan w:val="6"/>
            <w:tcBorders>
              <w:top w:val="nil"/>
              <w:left w:val="nil"/>
              <w:bottom w:val="nil"/>
              <w:right w:val="nil"/>
            </w:tcBorders>
            <w:vAlign w:val="center"/>
          </w:tcPr>
          <w:p w14:paraId="60FEE7C8" w14:textId="238FF0A2" w:rsidR="00573647" w:rsidRPr="00B21341" w:rsidRDefault="008C0DBE" w:rsidP="00145AE6">
            <w:pPr>
              <w:pStyle w:val="MastheadTitle"/>
              <w:rPr>
                <w:sz w:val="120"/>
                <w:szCs w:val="120"/>
              </w:rPr>
            </w:pPr>
            <w:sdt>
              <w:sdtPr>
                <w:rPr>
                  <w:sz w:val="120"/>
                  <w:szCs w:val="120"/>
                </w:rPr>
                <w:id w:val="194115797"/>
                <w:placeholder>
                  <w:docPart w:val="50679806F0DB4667AA6B9DC0942C559A"/>
                </w:placeholder>
                <w15:appearance w15:val="hidden"/>
              </w:sdtPr>
              <w:sdtEndPr/>
              <w:sdtContent>
                <w:r w:rsidR="00B21341" w:rsidRPr="00B21341">
                  <w:rPr>
                    <w:sz w:val="120"/>
                    <w:szCs w:val="120"/>
                  </w:rPr>
                  <w:t>PARENTING CULTURE</w:t>
                </w:r>
              </w:sdtContent>
            </w:sdt>
          </w:p>
        </w:tc>
      </w:tr>
      <w:tr w:rsidR="001B70E0" w14:paraId="1CB272DE" w14:textId="77777777" w:rsidTr="00786F74">
        <w:trPr>
          <w:trHeight w:val="288"/>
        </w:trPr>
        <w:tc>
          <w:tcPr>
            <w:tcW w:w="3938" w:type="dxa"/>
            <w:tcBorders>
              <w:top w:val="nil"/>
              <w:left w:val="nil"/>
              <w:bottom w:val="single" w:sz="4" w:space="0" w:color="5F645C" w:themeColor="accent2" w:themeShade="BF"/>
              <w:right w:val="nil"/>
            </w:tcBorders>
            <w:tcMar>
              <w:left w:w="0" w:type="dxa"/>
              <w:right w:w="0" w:type="dxa"/>
            </w:tcMar>
            <w:vAlign w:val="center"/>
          </w:tcPr>
          <w:p w14:paraId="09D59CCA" w14:textId="77777777" w:rsidR="001B70E0" w:rsidRPr="001B70E0" w:rsidRDefault="001B70E0" w:rsidP="008A2CBC">
            <w:pPr>
              <w:rPr>
                <w:rFonts w:asciiTheme="majorHAnsi" w:hAnsiTheme="majorHAnsi"/>
                <w:noProof/>
                <w:color w:val="5F645C" w:themeColor="accent2" w:themeShade="BF"/>
                <w:sz w:val="24"/>
                <w:szCs w:val="24"/>
              </w:rPr>
            </w:pPr>
          </w:p>
        </w:tc>
        <w:tc>
          <w:tcPr>
            <w:tcW w:w="5103" w:type="dxa"/>
            <w:gridSpan w:val="4"/>
            <w:vMerge w:val="restart"/>
            <w:tcBorders>
              <w:top w:val="nil"/>
              <w:left w:val="nil"/>
              <w:bottom w:val="nil"/>
              <w:right w:val="nil"/>
            </w:tcBorders>
            <w:vAlign w:val="center"/>
          </w:tcPr>
          <w:p w14:paraId="62ECB471" w14:textId="4188D8F4" w:rsidR="001B70E0" w:rsidRPr="00B21341" w:rsidRDefault="008C0DBE" w:rsidP="00145AE6">
            <w:pPr>
              <w:pStyle w:val="MastheadSubtitle"/>
              <w:rPr>
                <w:szCs w:val="28"/>
              </w:rPr>
            </w:pPr>
            <w:sdt>
              <w:sdtPr>
                <w:rPr>
                  <w:szCs w:val="28"/>
                </w:rPr>
                <w:id w:val="1811293061"/>
                <w:placeholder>
                  <w:docPart w:val="50FF3CF14CDA4FED8059AC8C5F2ECB25"/>
                </w:placeholder>
                <w15:appearance w15:val="hidden"/>
              </w:sdtPr>
              <w:sdtEndPr/>
              <w:sdtContent>
                <w:r w:rsidR="00B21341" w:rsidRPr="00B21341">
                  <w:rPr>
                    <w:szCs w:val="28"/>
                  </w:rPr>
                  <w:t>GENDER DEVELOPMENT IN CHILDREN</w:t>
                </w:r>
              </w:sdtContent>
            </w:sdt>
            <w:r w:rsidR="009122CC" w:rsidRPr="00B21341">
              <w:rPr>
                <w:szCs w:val="28"/>
              </w:rPr>
              <w:t xml:space="preserve"> </w:t>
            </w:r>
          </w:p>
        </w:tc>
        <w:tc>
          <w:tcPr>
            <w:tcW w:w="3919" w:type="dxa"/>
            <w:tcBorders>
              <w:top w:val="nil"/>
              <w:left w:val="nil"/>
              <w:bottom w:val="single" w:sz="4" w:space="0" w:color="5F645C" w:themeColor="accent2" w:themeShade="BF"/>
              <w:right w:val="nil"/>
            </w:tcBorders>
            <w:vAlign w:val="center"/>
          </w:tcPr>
          <w:p w14:paraId="2DD342B2" w14:textId="77777777" w:rsidR="001B70E0" w:rsidRPr="001B70E0" w:rsidRDefault="001B70E0" w:rsidP="008A2CBC">
            <w:pPr>
              <w:rPr>
                <w:rFonts w:asciiTheme="majorHAnsi" w:hAnsiTheme="majorHAnsi"/>
                <w:noProof/>
                <w:color w:val="5F645C" w:themeColor="accent2" w:themeShade="BF"/>
                <w:sz w:val="24"/>
                <w:szCs w:val="24"/>
              </w:rPr>
            </w:pPr>
          </w:p>
        </w:tc>
      </w:tr>
      <w:tr w:rsidR="001B70E0" w14:paraId="120A01DC" w14:textId="77777777" w:rsidTr="00786F74">
        <w:trPr>
          <w:trHeight w:val="288"/>
        </w:trPr>
        <w:tc>
          <w:tcPr>
            <w:tcW w:w="3938" w:type="dxa"/>
            <w:tcBorders>
              <w:top w:val="single" w:sz="4" w:space="0" w:color="5F645C" w:themeColor="accent2" w:themeShade="BF"/>
              <w:left w:val="nil"/>
              <w:bottom w:val="nil"/>
              <w:right w:val="nil"/>
            </w:tcBorders>
            <w:tcMar>
              <w:left w:w="0" w:type="dxa"/>
              <w:right w:w="0" w:type="dxa"/>
            </w:tcMar>
            <w:vAlign w:val="center"/>
          </w:tcPr>
          <w:p w14:paraId="04ED7E14" w14:textId="77777777" w:rsidR="001B70E0" w:rsidRPr="001B70E0" w:rsidRDefault="001B70E0" w:rsidP="008A2CBC">
            <w:pPr>
              <w:rPr>
                <w:rFonts w:asciiTheme="majorHAnsi" w:hAnsiTheme="majorHAnsi"/>
                <w:noProof/>
                <w:color w:val="5F645C" w:themeColor="accent2" w:themeShade="BF"/>
                <w:sz w:val="24"/>
                <w:szCs w:val="24"/>
              </w:rPr>
            </w:pPr>
          </w:p>
        </w:tc>
        <w:tc>
          <w:tcPr>
            <w:tcW w:w="5103" w:type="dxa"/>
            <w:gridSpan w:val="4"/>
            <w:vMerge/>
            <w:tcBorders>
              <w:top w:val="single" w:sz="4" w:space="0" w:color="5F645C" w:themeColor="accent2" w:themeShade="BF"/>
              <w:left w:val="nil"/>
              <w:bottom w:val="nil"/>
              <w:right w:val="nil"/>
            </w:tcBorders>
            <w:vAlign w:val="center"/>
          </w:tcPr>
          <w:p w14:paraId="260A670F" w14:textId="77777777" w:rsidR="001B70E0" w:rsidRPr="001B70E0" w:rsidRDefault="001B70E0" w:rsidP="008A2CBC">
            <w:pPr>
              <w:rPr>
                <w:rFonts w:asciiTheme="majorHAnsi" w:hAnsiTheme="majorHAnsi"/>
                <w:noProof/>
                <w:color w:val="5F645C" w:themeColor="accent2" w:themeShade="BF"/>
                <w:sz w:val="24"/>
                <w:szCs w:val="24"/>
              </w:rPr>
            </w:pPr>
          </w:p>
        </w:tc>
        <w:tc>
          <w:tcPr>
            <w:tcW w:w="3919" w:type="dxa"/>
            <w:tcBorders>
              <w:top w:val="single" w:sz="4" w:space="0" w:color="5F645C" w:themeColor="accent2" w:themeShade="BF"/>
              <w:left w:val="nil"/>
              <w:bottom w:val="nil"/>
              <w:right w:val="nil"/>
            </w:tcBorders>
            <w:vAlign w:val="center"/>
          </w:tcPr>
          <w:p w14:paraId="78208137" w14:textId="77777777" w:rsidR="001B70E0" w:rsidRPr="001B70E0" w:rsidRDefault="001B70E0" w:rsidP="008A2CBC">
            <w:pPr>
              <w:rPr>
                <w:rFonts w:asciiTheme="majorHAnsi" w:hAnsiTheme="majorHAnsi"/>
                <w:noProof/>
                <w:color w:val="5F645C" w:themeColor="accent2" w:themeShade="BF"/>
                <w:sz w:val="24"/>
                <w:szCs w:val="24"/>
              </w:rPr>
            </w:pPr>
          </w:p>
        </w:tc>
      </w:tr>
      <w:tr w:rsidR="00573647" w14:paraId="0FF1A89B" w14:textId="77777777" w:rsidTr="00786F74">
        <w:trPr>
          <w:trHeight w:val="866"/>
        </w:trPr>
        <w:tc>
          <w:tcPr>
            <w:tcW w:w="12960" w:type="dxa"/>
            <w:gridSpan w:val="6"/>
            <w:tcBorders>
              <w:top w:val="nil"/>
              <w:left w:val="nil"/>
              <w:bottom w:val="nil"/>
              <w:right w:val="nil"/>
            </w:tcBorders>
          </w:tcPr>
          <w:p w14:paraId="24F61789" w14:textId="77777777" w:rsidR="00573647" w:rsidRDefault="00573647"/>
        </w:tc>
      </w:tr>
      <w:tr w:rsidR="00C531D5" w:rsidRPr="002D35C5" w14:paraId="26E4F8FB" w14:textId="77777777" w:rsidTr="00786F74">
        <w:trPr>
          <w:trHeight w:val="5067"/>
        </w:trPr>
        <w:tc>
          <w:tcPr>
            <w:tcW w:w="8476" w:type="dxa"/>
            <w:gridSpan w:val="3"/>
            <w:tcBorders>
              <w:top w:val="nil"/>
              <w:left w:val="nil"/>
              <w:bottom w:val="nil"/>
              <w:right w:val="nil"/>
            </w:tcBorders>
            <w:tcMar>
              <w:left w:w="0" w:type="dxa"/>
              <w:right w:w="0" w:type="dxa"/>
            </w:tcMar>
          </w:tcPr>
          <w:p w14:paraId="44DE00E0" w14:textId="77777777" w:rsidR="00C531D5" w:rsidRDefault="009122CC" w:rsidP="009122CC">
            <w:r>
              <w:rPr>
                <w:noProof/>
              </w:rPr>
              <w:drawing>
                <wp:inline distT="0" distB="0" distL="0" distR="0" wp14:anchorId="4A32358A" wp14:editId="35C88FEA">
                  <wp:extent cx="5232251" cy="3505200"/>
                  <wp:effectExtent l="0" t="0" r="6985" b="0"/>
                  <wp:docPr id="5" name="Picture 5" descr="Colorful patterne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lorful patterned shapes"/>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32251" cy="3505200"/>
                          </a:xfrm>
                          <a:prstGeom prst="rect">
                            <a:avLst/>
                          </a:prstGeom>
                          <a:ln>
                            <a:noFill/>
                          </a:ln>
                          <a:extLst>
                            <a:ext uri="{53640926-AAD7-44D8-BBD7-CCE9431645EC}">
                              <a14:shadowObscured xmlns:a14="http://schemas.microsoft.com/office/drawing/2010/main"/>
                            </a:ext>
                          </a:extLst>
                        </pic:spPr>
                      </pic:pic>
                    </a:graphicData>
                  </a:graphic>
                </wp:inline>
              </w:drawing>
            </w:r>
          </w:p>
        </w:tc>
        <w:tc>
          <w:tcPr>
            <w:tcW w:w="259" w:type="dxa"/>
            <w:vMerge w:val="restart"/>
            <w:tcBorders>
              <w:top w:val="nil"/>
              <w:left w:val="nil"/>
              <w:bottom w:val="nil"/>
              <w:right w:val="nil"/>
            </w:tcBorders>
          </w:tcPr>
          <w:p w14:paraId="13D45E8E" w14:textId="77777777" w:rsidR="00C531D5" w:rsidRDefault="00C531D5"/>
        </w:tc>
        <w:tc>
          <w:tcPr>
            <w:tcW w:w="4225" w:type="dxa"/>
            <w:gridSpan w:val="2"/>
            <w:vMerge w:val="restart"/>
            <w:tcBorders>
              <w:top w:val="nil"/>
              <w:left w:val="nil"/>
              <w:bottom w:val="nil"/>
              <w:right w:val="nil"/>
            </w:tcBorders>
            <w:shd w:val="clear" w:color="auto" w:fill="D8F6F6"/>
            <w:tcMar>
              <w:top w:w="288" w:type="dxa"/>
              <w:left w:w="288" w:type="dxa"/>
              <w:right w:w="288" w:type="dxa"/>
            </w:tcMar>
          </w:tcPr>
          <w:p w14:paraId="553C2482" w14:textId="3D3465FC" w:rsidR="00145AE6" w:rsidRDefault="008C0DBE" w:rsidP="009969F8">
            <w:pPr>
              <w:pStyle w:val="OliveArticleTitle"/>
              <w:rPr>
                <w:sz w:val="40"/>
                <w:szCs w:val="40"/>
              </w:rPr>
            </w:pPr>
            <w:sdt>
              <w:sdtPr>
                <w:rPr>
                  <w:sz w:val="40"/>
                  <w:szCs w:val="40"/>
                </w:rPr>
                <w:id w:val="-412004540"/>
                <w:placeholder>
                  <w:docPart w:val="500DEFB5E9E94D18B3DA07685727A77C"/>
                </w:placeholder>
                <w15:appearance w15:val="hidden"/>
              </w:sdtPr>
              <w:sdtEndPr/>
              <w:sdtContent>
                <w:r w:rsidR="00A00027">
                  <w:rPr>
                    <w:sz w:val="40"/>
                    <w:szCs w:val="40"/>
                  </w:rPr>
                  <w:t>Welcome!</w:t>
                </w:r>
              </w:sdtContent>
            </w:sdt>
          </w:p>
          <w:p w14:paraId="7F516E88" w14:textId="37621F49" w:rsidR="00C531D5" w:rsidRPr="00145AE6" w:rsidRDefault="008C0DBE" w:rsidP="00145AE6">
            <w:pPr>
              <w:rPr>
                <w:rStyle w:val="OliveArticleSubtitle"/>
              </w:rPr>
            </w:pPr>
            <w:sdt>
              <w:sdtPr>
                <w:rPr>
                  <w:rStyle w:val="OliveArticleSubtitle"/>
                </w:rPr>
                <w:id w:val="1511560340"/>
                <w:placeholder>
                  <w:docPart w:val="E18B35A1FF83414ABE390E384EBBF622"/>
                </w:placeholder>
                <w15:appearance w15:val="hidden"/>
              </w:sdtPr>
              <w:sdtEndPr>
                <w:rPr>
                  <w:rStyle w:val="OliveArticleSubtitle"/>
                </w:rPr>
              </w:sdtEndPr>
              <w:sdtContent>
                <w:r w:rsidR="00A00027">
                  <w:rPr>
                    <w:rStyle w:val="OliveArticleSubtitle"/>
                  </w:rPr>
                  <w:t>A note from our founder</w:t>
                </w:r>
              </w:sdtContent>
            </w:sdt>
            <w:r w:rsidR="00D90B9E" w:rsidRPr="00145AE6">
              <w:rPr>
                <w:rStyle w:val="OliveArticleSubtitle"/>
              </w:rPr>
              <w:t xml:space="preserve"> </w:t>
            </w:r>
          </w:p>
          <w:p w14:paraId="720A5967" w14:textId="77777777" w:rsidR="00C531D5" w:rsidRPr="008D2067" w:rsidRDefault="00C531D5" w:rsidP="00762736">
            <w:pPr>
              <w:rPr>
                <w:rFonts w:asciiTheme="majorHAnsi" w:hAnsiTheme="majorHAnsi"/>
                <w:noProof/>
                <w:color w:val="5F645C" w:themeColor="accent2" w:themeShade="BF"/>
                <w:sz w:val="28"/>
                <w:szCs w:val="28"/>
              </w:rPr>
            </w:pPr>
          </w:p>
          <w:p w14:paraId="1214CA51" w14:textId="67C5E0D8" w:rsidR="00C531D5" w:rsidRPr="008D2067" w:rsidRDefault="00124873" w:rsidP="00762736">
            <w:pPr>
              <w:rPr>
                <w:b/>
                <w:bCs/>
                <w:noProof/>
                <w:color w:val="5F645C" w:themeColor="accent2" w:themeShade="BF"/>
                <w:sz w:val="28"/>
                <w:szCs w:val="28"/>
              </w:rPr>
            </w:pPr>
            <w:r w:rsidRPr="00A8521A">
              <w:rPr>
                <w:rStyle w:val="OliveAuthorName"/>
              </w:rPr>
              <w:t>-------</w:t>
            </w:r>
            <w:r w:rsidR="00C531D5" w:rsidRPr="00A8521A">
              <w:rPr>
                <w:rStyle w:val="OliveAuthorName"/>
              </w:rPr>
              <w:t xml:space="preserve"> </w:t>
            </w:r>
            <w:sdt>
              <w:sdtPr>
                <w:rPr>
                  <w:rStyle w:val="OliveAuthorName"/>
                </w:rPr>
                <w:id w:val="1639834778"/>
                <w:placeholder>
                  <w:docPart w:val="FEA39D59A38449D6BEE07C1551C45380"/>
                </w:placeholder>
                <w15:appearance w15:val="hidden"/>
              </w:sdtPr>
              <w:sdtEndPr>
                <w:rPr>
                  <w:rStyle w:val="OliveAuthorName"/>
                </w:rPr>
              </w:sdtEndPr>
              <w:sdtContent>
                <w:r w:rsidR="00A00027">
                  <w:rPr>
                    <w:rStyle w:val="OliveAuthorName"/>
                  </w:rPr>
                  <w:t>Anjali Ferguson, PH.D.</w:t>
                </w:r>
              </w:sdtContent>
            </w:sdt>
          </w:p>
          <w:p w14:paraId="42A24FAE" w14:textId="77777777" w:rsidR="00C531D5" w:rsidRPr="008D2067" w:rsidRDefault="00C531D5" w:rsidP="00762736">
            <w:pPr>
              <w:rPr>
                <w:rFonts w:asciiTheme="majorHAnsi" w:hAnsiTheme="majorHAnsi"/>
                <w:noProof/>
                <w:color w:val="5F645C" w:themeColor="accent2" w:themeShade="BF"/>
                <w:sz w:val="28"/>
                <w:szCs w:val="28"/>
              </w:rPr>
            </w:pPr>
          </w:p>
          <w:sdt>
            <w:sdtPr>
              <w:id w:val="2004778361"/>
              <w:placeholder>
                <w:docPart w:val="F74813D9DD5A4EC8A841554A47A0620C"/>
              </w:placeholder>
              <w15:appearance w15:val="hidden"/>
            </w:sdtPr>
            <w:sdtEndPr/>
            <w:sdtContent>
              <w:sdt>
                <w:sdtPr>
                  <w:id w:val="-1477675502"/>
                  <w:placeholder>
                    <w:docPart w:val="CCE36E6B7FA84F328FCFAEAE342FEF11"/>
                  </w:placeholder>
                  <w15:appearance w15:val="hidden"/>
                </w:sdtPr>
                <w:sdtContent>
                  <w:p w14:paraId="786320D1" w14:textId="77777777" w:rsidR="00EF6D9D" w:rsidRDefault="00EF6D9D" w:rsidP="00EF6D9D">
                    <w:pPr>
                      <w:pStyle w:val="OliveBodyCopy"/>
                    </w:pPr>
                    <w:r>
                      <w:t>Welcome to Parenting Culture; a resource and community promoting an inclusive and culturally responsive space for parenting dialog.</w:t>
                    </w:r>
                  </w:p>
                  <w:p w14:paraId="0DEEF953" w14:textId="77777777" w:rsidR="00EF6D9D" w:rsidRDefault="00EF6D9D" w:rsidP="00EF6D9D">
                    <w:pPr>
                      <w:pStyle w:val="OliveBodyCopy"/>
                    </w:pPr>
                  </w:p>
                  <w:p w14:paraId="151D0ED7" w14:textId="77777777" w:rsidR="007D2538" w:rsidRDefault="00EF6D9D" w:rsidP="00EF6D9D">
                    <w:pPr>
                      <w:pStyle w:val="OliveBodyCopy"/>
                    </w:pPr>
                    <w:r>
                      <w:t xml:space="preserve">My name is Anjali </w:t>
                    </w:r>
                    <w:r w:rsidR="007C3D87">
                      <w:t xml:space="preserve">Gowda </w:t>
                    </w:r>
                    <w:r>
                      <w:t>Ferguson and I am an Indian American clinical psychologis</w:t>
                    </w:r>
                    <w:r w:rsidR="009F00EC">
                      <w:t xml:space="preserve">t with </w:t>
                    </w:r>
                    <w:r w:rsidR="00AB06B3">
                      <w:t>parenting, early childhood mental health and trauma-informed care.</w:t>
                    </w:r>
                    <w:r w:rsidR="009F00EC">
                      <w:t xml:space="preserve"> I recently started my own parenting journey </w:t>
                    </w:r>
                    <w:r w:rsidR="00957C1E">
                      <w:t xml:space="preserve">and am continually struck by the lack of culturally responsive parenting </w:t>
                    </w:r>
                    <w:r w:rsidR="003347FA">
                      <w:t>resources. While I specialized in parenting well before becoming a parent myself,</w:t>
                    </w:r>
                    <w:r w:rsidR="00617D1B">
                      <w:t xml:space="preserve"> I often found it hard to resonate with existing interventions. They never seemed to represent my communities and upbringing. </w:t>
                    </w:r>
                    <w:r w:rsidR="00AC78D7">
                      <w:t>Online and Offline spaces can often feel unwelcoming of</w:t>
                    </w:r>
                    <w:r w:rsidR="00B527DF">
                      <w:t xml:space="preserve"> my cultural experiences and thoughts. It felt like something was missing in the parenting world</w:t>
                    </w:r>
                    <w:r w:rsidR="007D2538">
                      <w:t>.</w:t>
                    </w:r>
                  </w:p>
                  <w:p w14:paraId="2153C215" w14:textId="77777777" w:rsidR="007D2538" w:rsidRDefault="007D2538" w:rsidP="00EF6D9D">
                    <w:pPr>
                      <w:pStyle w:val="OliveBodyCopy"/>
                    </w:pPr>
                  </w:p>
                  <w:p w14:paraId="404FF81A" w14:textId="77777777" w:rsidR="00717D1D" w:rsidRDefault="00717D1D" w:rsidP="00EF6D9D">
                    <w:pPr>
                      <w:pStyle w:val="OliveBodyCopy"/>
                    </w:pPr>
                  </w:p>
                  <w:p w14:paraId="1A937FE3" w14:textId="6F3E4CF2" w:rsidR="00E525C0" w:rsidRPr="00E16145" w:rsidRDefault="00717D1D" w:rsidP="00D90B9E">
                    <w:pPr>
                      <w:pStyle w:val="OliveBodyCopy"/>
                    </w:pPr>
                    <w:r>
                      <w:t xml:space="preserve">So welcome to Parenting Culture, a culturally inclusive and diverse parenting </w:t>
                    </w:r>
                    <w:r w:rsidR="005F0F35">
                      <w:t xml:space="preserve">resource. </w:t>
                    </w:r>
                  </w:p>
                </w:sdtContent>
              </w:sdt>
            </w:sdtContent>
          </w:sdt>
          <w:p w14:paraId="279DE8A7" w14:textId="77777777" w:rsidR="00E525C0" w:rsidRPr="00E16145" w:rsidRDefault="00E525C0" w:rsidP="00047505">
            <w:pPr>
              <w:pStyle w:val="OliveBodyCopy"/>
            </w:pPr>
          </w:p>
          <w:p w14:paraId="6FF3298E" w14:textId="77777777" w:rsidR="00C531D5" w:rsidRPr="008D2067" w:rsidRDefault="0039397B" w:rsidP="00D90B9E">
            <w:pPr>
              <w:jc w:val="center"/>
              <w:rPr>
                <w:color w:val="5F645C" w:themeColor="accent2" w:themeShade="BF"/>
              </w:rPr>
            </w:pPr>
            <w:r w:rsidRPr="008D2067">
              <w:rPr>
                <w:noProof/>
                <w:color w:val="5F645C" w:themeColor="accent2" w:themeShade="BF"/>
              </w:rPr>
              <mc:AlternateContent>
                <mc:Choice Requires="wps">
                  <w:drawing>
                    <wp:inline distT="0" distB="0" distL="0" distR="0" wp14:anchorId="502750E9" wp14:editId="080DC5E4">
                      <wp:extent cx="1844040" cy="2125027"/>
                      <wp:effectExtent l="0" t="0" r="3810" b="8890"/>
                      <wp:docPr id="44" name="Oval 44" descr="Green celery smoothie"/>
                      <wp:cNvGraphicFramePr/>
                      <a:graphic xmlns:a="http://schemas.openxmlformats.org/drawingml/2006/main">
                        <a:graphicData uri="http://schemas.microsoft.com/office/word/2010/wordprocessingShape">
                          <wps:wsp>
                            <wps:cNvSpPr/>
                            <wps:spPr>
                              <a:xfrm>
                                <a:off x="0" y="0"/>
                                <a:ext cx="1844040" cy="2125027"/>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oval w14:anchorId="1DB32670" id="Oval 44" o:spid="_x0000_s1026" alt="Green celery smoothie" style="width:145.2pt;height:167.3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" stroked="f" strokeweight="1pt">
                      <v:fill r:id="rId13" o:title="Green celery smoothie" recolor="t" rotate="t" type="frame"/>
                      <v:stroke joinstyle="miter"/>
                      <w10:anchorlock/>
                    </v:oval>
                  </w:pict>
                </mc:Fallback>
              </mc:AlternateContent>
            </w:r>
          </w:p>
          <w:p w14:paraId="5E8E1316" w14:textId="77777777" w:rsidR="0039397B" w:rsidRPr="008D2067" w:rsidRDefault="0039397B" w:rsidP="00762736">
            <w:pPr>
              <w:rPr>
                <w:color w:val="5F645C" w:themeColor="accent2" w:themeShade="BF"/>
              </w:rPr>
            </w:pPr>
          </w:p>
          <w:p w14:paraId="0B7F1F6B" w14:textId="2E4FC575" w:rsidR="00C531D5" w:rsidRPr="002D35C5" w:rsidRDefault="008C0DBE" w:rsidP="00D90B9E">
            <w:pPr>
              <w:pStyle w:val="OlivePictureCaption"/>
            </w:pPr>
            <w:sdt>
              <w:sdtPr>
                <w:id w:val="1743901788"/>
                <w:placeholder>
                  <w:docPart w:val="A851265E6B5A4B7C90E32D91538D9299"/>
                </w:placeholder>
                <w15:appearance w15:val="hidden"/>
              </w:sdtPr>
              <w:sdtEndPr/>
              <w:sdtContent>
                <w:r w:rsidR="002D35C5" w:rsidRPr="002D35C5">
                  <w:t>Anjali Gowda Ferguson, P</w:t>
                </w:r>
                <w:r w:rsidR="009F2BF2">
                  <w:t>h</w:t>
                </w:r>
                <w:r w:rsidR="002D35C5" w:rsidRPr="002D35C5">
                  <w:t>.D. Clinical Psychologist with s</w:t>
                </w:r>
                <w:r w:rsidR="002D35C5">
                  <w:t xml:space="preserve">pecialization in early childhood mental health, trauma, and parenting. </w:t>
                </w:r>
              </w:sdtContent>
            </w:sdt>
            <w:r w:rsidR="00D90B9E" w:rsidRPr="002D35C5">
              <w:t xml:space="preserve"> </w:t>
            </w:r>
          </w:p>
        </w:tc>
      </w:tr>
      <w:tr w:rsidR="00C531D5" w14:paraId="0823F6BA" w14:textId="77777777" w:rsidTr="00786F74">
        <w:trPr>
          <w:trHeight w:val="1772"/>
        </w:trPr>
        <w:tc>
          <w:tcPr>
            <w:tcW w:w="8476" w:type="dxa"/>
            <w:gridSpan w:val="3"/>
            <w:tcBorders>
              <w:top w:val="single" w:sz="4" w:space="0" w:color="8A7760" w:themeColor="accent1" w:themeShade="BF"/>
              <w:left w:val="nil"/>
              <w:bottom w:val="nil"/>
              <w:right w:val="nil"/>
            </w:tcBorders>
            <w:tcMar>
              <w:top w:w="216" w:type="dxa"/>
              <w:left w:w="115" w:type="dxa"/>
              <w:right w:w="115" w:type="dxa"/>
            </w:tcMar>
          </w:tcPr>
          <w:p w14:paraId="286B7F5A" w14:textId="4BA75B25" w:rsidR="00C6372A" w:rsidRPr="00A00027" w:rsidRDefault="008C0DBE" w:rsidP="00C30C8F">
            <w:pPr>
              <w:rPr>
                <w:rStyle w:val="BrownArticleTitle"/>
                <w:sz w:val="58"/>
                <w:szCs w:val="58"/>
              </w:rPr>
            </w:pPr>
            <w:sdt>
              <w:sdtPr>
                <w:rPr>
                  <w:rStyle w:val="BrownArticleTitle"/>
                </w:rPr>
                <w:id w:val="295579074"/>
                <w:placeholder>
                  <w:docPart w:val="EA386D8BF1314A229486631B2DA29ADC"/>
                </w:placeholder>
                <w15:appearance w15:val="hidden"/>
              </w:sdtPr>
              <w:sdtEndPr>
                <w:rPr>
                  <w:rStyle w:val="BrownArticleTitle"/>
                  <w:sz w:val="58"/>
                  <w:szCs w:val="58"/>
                </w:rPr>
              </w:sdtEndPr>
              <w:sdtContent>
                <w:r w:rsidR="00A00027" w:rsidRPr="00A00027">
                  <w:rPr>
                    <w:rStyle w:val="BrownArticleTitle"/>
                    <w:sz w:val="58"/>
                    <w:szCs w:val="58"/>
                  </w:rPr>
                  <w:t>Gender Identity Development in Childhood</w:t>
                </w:r>
              </w:sdtContent>
            </w:sdt>
          </w:p>
          <w:p w14:paraId="3F017ACF" w14:textId="19A85D99" w:rsidR="00C531D5" w:rsidRPr="00C6372A" w:rsidRDefault="008C0DBE">
            <w:pPr>
              <w:rPr>
                <w:rStyle w:val="BrownArticleSubtitle"/>
              </w:rPr>
            </w:pPr>
            <w:sdt>
              <w:sdtPr>
                <w:rPr>
                  <w:rStyle w:val="BrownArticleSubtitle"/>
                </w:rPr>
                <w:id w:val="153574048"/>
                <w:placeholder>
                  <w:docPart w:val="9AE2336CD1DD4CCC8E60A4654C8E3741"/>
                </w:placeholder>
                <w15:appearance w15:val="hidden"/>
              </w:sdtPr>
              <w:sdtEndPr>
                <w:rPr>
                  <w:rStyle w:val="BrownArticleSubtitle"/>
                </w:rPr>
              </w:sdtEndPr>
              <w:sdtContent>
                <w:r w:rsidR="00A00027">
                  <w:rPr>
                    <w:rStyle w:val="BrownArticleSubtitle"/>
                  </w:rPr>
                  <w:t xml:space="preserve">A normative developmental </w:t>
                </w:r>
                <w:r w:rsidR="00B228F0">
                  <w:rPr>
                    <w:rStyle w:val="BrownArticleSubtitle"/>
                  </w:rPr>
                  <w:t>process</w:t>
                </w:r>
              </w:sdtContent>
            </w:sdt>
            <w:r w:rsidR="00C6372A" w:rsidRPr="00C6372A">
              <w:rPr>
                <w:rStyle w:val="BrownArticleSubtitle"/>
              </w:rPr>
              <w:t xml:space="preserve"> </w:t>
            </w:r>
          </w:p>
        </w:tc>
        <w:tc>
          <w:tcPr>
            <w:tcW w:w="259" w:type="dxa"/>
            <w:vMerge/>
            <w:tcBorders>
              <w:top w:val="nil"/>
              <w:left w:val="nil"/>
              <w:bottom w:val="nil"/>
              <w:right w:val="nil"/>
            </w:tcBorders>
          </w:tcPr>
          <w:p w14:paraId="36D12C3E" w14:textId="77777777" w:rsidR="00C531D5" w:rsidRDefault="00C531D5"/>
        </w:tc>
        <w:tc>
          <w:tcPr>
            <w:tcW w:w="4225" w:type="dxa"/>
            <w:gridSpan w:val="2"/>
            <w:vMerge/>
            <w:tcBorders>
              <w:top w:val="nil"/>
              <w:left w:val="nil"/>
              <w:bottom w:val="nil"/>
              <w:right w:val="nil"/>
            </w:tcBorders>
            <w:shd w:val="clear" w:color="auto" w:fill="D8F6F6"/>
          </w:tcPr>
          <w:p w14:paraId="119B2696" w14:textId="77777777" w:rsidR="00C531D5" w:rsidRDefault="00C531D5"/>
        </w:tc>
      </w:tr>
      <w:tr w:rsidR="00C531D5" w14:paraId="228A5050" w14:textId="77777777" w:rsidTr="00786F74">
        <w:trPr>
          <w:trHeight w:val="501"/>
        </w:trPr>
        <w:tc>
          <w:tcPr>
            <w:tcW w:w="4453" w:type="dxa"/>
            <w:gridSpan w:val="2"/>
            <w:tcBorders>
              <w:top w:val="nil"/>
              <w:left w:val="nil"/>
              <w:bottom w:val="nil"/>
              <w:right w:val="nil"/>
            </w:tcBorders>
            <w:tcMar>
              <w:top w:w="144" w:type="dxa"/>
              <w:left w:w="115" w:type="dxa"/>
              <w:right w:w="115" w:type="dxa"/>
            </w:tcMar>
          </w:tcPr>
          <w:p w14:paraId="66BCF3D1" w14:textId="3C7F9C9C" w:rsidR="00C531D5" w:rsidRPr="00C6372A" w:rsidRDefault="00C531D5" w:rsidP="00DB51E0">
            <w:pPr>
              <w:rPr>
                <w:rStyle w:val="BrownAuthorName"/>
              </w:rPr>
            </w:pPr>
            <w:r w:rsidRPr="00C6372A">
              <w:rPr>
                <w:rStyle w:val="BrownAuthorName"/>
              </w:rPr>
              <w:t xml:space="preserve">-------------- </w:t>
            </w:r>
            <w:sdt>
              <w:sdtPr>
                <w:rPr>
                  <w:rStyle w:val="BrownAuthorName"/>
                </w:rPr>
                <w:id w:val="-1683432515"/>
                <w:placeholder>
                  <w:docPart w:val="D0E844577EE44E5ABFECC5C3BD768BD5"/>
                </w:placeholder>
                <w15:appearance w15:val="hidden"/>
              </w:sdtPr>
              <w:sdtEndPr>
                <w:rPr>
                  <w:rStyle w:val="BrownAuthorName"/>
                </w:rPr>
              </w:sdtEndPr>
              <w:sdtContent>
                <w:r w:rsidR="00A00027">
                  <w:rPr>
                    <w:rStyle w:val="BrownAuthorName"/>
                  </w:rPr>
                  <w:t>Anjali Ferguson</w:t>
                </w:r>
                <w:r w:rsidR="00D475B9">
                  <w:rPr>
                    <w:rStyle w:val="BrownAuthorName"/>
                  </w:rPr>
                  <w:t>, Ph.D.</w:t>
                </w:r>
                <w:r w:rsidR="00A00027">
                  <w:rPr>
                    <w:rStyle w:val="BrownAuthorName"/>
                  </w:rPr>
                  <w:t xml:space="preserve"> </w:t>
                </w:r>
              </w:sdtContent>
            </w:sdt>
          </w:p>
        </w:tc>
        <w:tc>
          <w:tcPr>
            <w:tcW w:w="4023" w:type="dxa"/>
            <w:vMerge w:val="restart"/>
            <w:tcBorders>
              <w:top w:val="nil"/>
              <w:left w:val="nil"/>
              <w:bottom w:val="nil"/>
              <w:right w:val="nil"/>
            </w:tcBorders>
            <w:tcMar>
              <w:top w:w="144" w:type="dxa"/>
              <w:left w:w="216" w:type="dxa"/>
              <w:right w:w="115" w:type="dxa"/>
            </w:tcMar>
          </w:tcPr>
          <w:sdt>
            <w:sdtPr>
              <w:rPr>
                <w:u w:val="single"/>
              </w:rPr>
              <w:id w:val="392087146"/>
              <w:placeholder>
                <w:docPart w:val="06981F7A02D0490F87E1A0EEC7CD7BFA"/>
              </w:placeholder>
              <w15:appearance w15:val="hidden"/>
            </w:sdtPr>
            <w:sdtEndPr/>
            <w:sdtContent>
              <w:p w14:paraId="68C48C0B" w14:textId="4CBAE906" w:rsidR="00786F74" w:rsidRDefault="00786F74" w:rsidP="00786F74">
                <w:pPr>
                  <w:pStyle w:val="BrownBodyCopy"/>
                  <w:spacing w:after="240"/>
                  <w:rPr>
                    <w:u w:val="single"/>
                  </w:rPr>
                </w:pPr>
                <w:r w:rsidRPr="00786F74">
                  <w:t>For example, the notions that; “boys are active,” “girls like pink” have no scientific rationale, they were just created based on thought.</w:t>
                </w:r>
              </w:p>
              <w:p w14:paraId="1B3FE13B" w14:textId="77777777" w:rsidR="00786F74" w:rsidRDefault="00786F74" w:rsidP="00786F74">
                <w:pPr>
                  <w:pStyle w:val="BrownBodyCopy"/>
                  <w:spacing w:after="240"/>
                  <w:rPr>
                    <w:u w:val="single"/>
                  </w:rPr>
                </w:pPr>
                <w:r w:rsidRPr="00786F74">
                  <w:t>Historically, gender diversity was considered a mental health condition</w:t>
                </w:r>
                <w:r>
                  <w:t>.</w:t>
                </w:r>
              </w:p>
              <w:p w14:paraId="3B0F6576" w14:textId="2430C6D0" w:rsidR="00786F74" w:rsidRPr="00786F74" w:rsidRDefault="00786F74" w:rsidP="00786F74">
                <w:pPr>
                  <w:pStyle w:val="BrownBodyCopy"/>
                  <w:spacing w:after="240"/>
                  <w:rPr>
                    <w:u w:val="single"/>
                  </w:rPr>
                </w:pPr>
                <w:r w:rsidRPr="00786F74">
                  <w:t>Modern classification/diagnostic manuals to this day include a pathological condition related to gender identity</w:t>
                </w:r>
                <w:r>
                  <w:t xml:space="preserve">; HOWEVER, </w:t>
                </w:r>
                <w:r w:rsidRPr="00786F74">
                  <w:t>Gender diversity, exploration, development, and fluidity</w:t>
                </w:r>
                <w:r>
                  <w:t xml:space="preserve"> </w:t>
                </w:r>
                <w:r w:rsidRPr="00786F74">
                  <w:rPr>
                    <w:b/>
                    <w:bCs/>
                    <w:i/>
                    <w:iCs/>
                  </w:rPr>
                  <w:t xml:space="preserve">is not </w:t>
                </w:r>
                <w:r w:rsidR="007B1C41" w:rsidRPr="00786F74">
                  <w:rPr>
                    <w:b/>
                    <w:bCs/>
                    <w:i/>
                    <w:iCs/>
                  </w:rPr>
                  <w:t>pathological.</w:t>
                </w:r>
              </w:p>
              <w:p w14:paraId="326D136A" w14:textId="77777777" w:rsidR="00786F74" w:rsidRDefault="00786F74" w:rsidP="00786F74">
                <w:pPr>
                  <w:pStyle w:val="BrownBodyCopy"/>
                </w:pPr>
                <w:r w:rsidRPr="00786F74">
                  <w:rPr>
                    <w:b/>
                    <w:bCs/>
                    <w:u w:val="single"/>
                  </w:rPr>
                  <w:t>Age 2:</w:t>
                </w:r>
                <w:r>
                  <w:rPr>
                    <w:b/>
                    <w:bCs/>
                    <w:i/>
                    <w:iCs/>
                  </w:rPr>
                  <w:t xml:space="preserve"> </w:t>
                </w:r>
                <w:r>
                  <w:t>Children start to notice physical differences.</w:t>
                </w:r>
              </w:p>
              <w:p w14:paraId="68434CEE" w14:textId="1372B3EC" w:rsidR="00786F74" w:rsidRDefault="00786F74" w:rsidP="00786F74">
                <w:pPr>
                  <w:pStyle w:val="BrownBodyCopy"/>
                </w:pPr>
                <w:r w:rsidRPr="00786F74">
                  <w:rPr>
                    <w:b/>
                    <w:bCs/>
                    <w:u w:val="single"/>
                  </w:rPr>
                  <w:t>Age 3:</w:t>
                </w:r>
                <w:r>
                  <w:t xml:space="preserve"> Children can label themselves as boy or girl</w:t>
                </w:r>
              </w:p>
              <w:p w14:paraId="53893CB2" w14:textId="06904F2E" w:rsidR="00786F74" w:rsidRDefault="00786F74" w:rsidP="00786F74">
                <w:pPr>
                  <w:pStyle w:val="BrownBodyCopy"/>
                </w:pPr>
                <w:r w:rsidRPr="00786F74">
                  <w:rPr>
                    <w:b/>
                    <w:bCs/>
                    <w:u w:val="single"/>
                  </w:rPr>
                  <w:t>Age 4:</w:t>
                </w:r>
                <w:r>
                  <w:t xml:space="preserve"> Children have an understanding of their gender identity.</w:t>
                </w:r>
              </w:p>
              <w:p w14:paraId="39841847" w14:textId="77777777" w:rsidR="00786F74" w:rsidRDefault="00786F74" w:rsidP="00786F74">
                <w:pPr>
                  <w:pStyle w:val="BrownBodyCopy"/>
                </w:pPr>
              </w:p>
              <w:p w14:paraId="2CC950CB" w14:textId="46145197" w:rsidR="00C531D5" w:rsidRPr="00786F74" w:rsidRDefault="00786F74" w:rsidP="00786F74">
                <w:pPr>
                  <w:pStyle w:val="BrownBodyCopy"/>
                  <w:spacing w:after="240"/>
                </w:pPr>
                <w:r w:rsidRPr="00786F74">
                  <w:t>The data shows that children who are gender diverse (i.e. non-conforming or non-matched with their biological sex) know their gender just as clearly as their gender-matched peers</w:t>
                </w:r>
                <w:r>
                  <w:t xml:space="preserve">. </w:t>
                </w:r>
                <w:r w:rsidR="007B1C41" w:rsidRPr="007B1C41">
                  <w:t xml:space="preserve">Children who express a gender-diverse identity </w:t>
                </w:r>
                <w:r w:rsidR="007B1C41">
                  <w:t>who feel supported by their family experience lower depression, suicidal ideation, anxiety (www.cdc.org).</w:t>
                </w:r>
              </w:p>
            </w:sdtContent>
          </w:sdt>
        </w:tc>
        <w:tc>
          <w:tcPr>
            <w:tcW w:w="259" w:type="dxa"/>
            <w:vMerge/>
            <w:tcBorders>
              <w:top w:val="nil"/>
              <w:left w:val="nil"/>
              <w:bottom w:val="nil"/>
              <w:right w:val="nil"/>
            </w:tcBorders>
          </w:tcPr>
          <w:p w14:paraId="422D476D" w14:textId="77777777" w:rsidR="00C531D5" w:rsidRPr="00B564FF" w:rsidRDefault="00C531D5">
            <w:pPr>
              <w:rPr>
                <w:color w:val="5D5041" w:themeColor="accent1" w:themeShade="80"/>
              </w:rPr>
            </w:pPr>
          </w:p>
        </w:tc>
        <w:tc>
          <w:tcPr>
            <w:tcW w:w="4225" w:type="dxa"/>
            <w:gridSpan w:val="2"/>
            <w:vMerge/>
            <w:tcBorders>
              <w:top w:val="nil"/>
              <w:left w:val="nil"/>
              <w:bottom w:val="nil"/>
              <w:right w:val="nil"/>
            </w:tcBorders>
            <w:shd w:val="clear" w:color="auto" w:fill="D8F6F6"/>
          </w:tcPr>
          <w:p w14:paraId="5E19E59B" w14:textId="77777777" w:rsidR="00C531D5" w:rsidRDefault="00C531D5"/>
        </w:tc>
      </w:tr>
      <w:tr w:rsidR="00C531D5" w14:paraId="4EC0AB11" w14:textId="77777777" w:rsidTr="00786F74">
        <w:trPr>
          <w:trHeight w:val="8437"/>
        </w:trPr>
        <w:tc>
          <w:tcPr>
            <w:tcW w:w="4453" w:type="dxa"/>
            <w:gridSpan w:val="2"/>
            <w:tcBorders>
              <w:top w:val="nil"/>
              <w:left w:val="nil"/>
              <w:bottom w:val="nil"/>
              <w:right w:val="nil"/>
            </w:tcBorders>
            <w:tcMar>
              <w:top w:w="288" w:type="dxa"/>
              <w:left w:w="115" w:type="dxa"/>
              <w:right w:w="115" w:type="dxa"/>
            </w:tcMar>
          </w:tcPr>
          <w:sdt>
            <w:sdtPr>
              <w:id w:val="-648977671"/>
              <w:placeholder>
                <w:docPart w:val="A0F93212DEF64B53B8ABECBE8F9C5A02"/>
              </w:placeholder>
              <w15:appearance w15:val="hidden"/>
            </w:sdtPr>
            <w:sdtEndPr/>
            <w:sdtContent>
              <w:p w14:paraId="70E4C9C8" w14:textId="77777777" w:rsidR="001E4A7E" w:rsidRDefault="001E4A7E" w:rsidP="00786F74">
                <w:pPr>
                  <w:pStyle w:val="BrownBodyCopy"/>
                  <w:spacing w:after="240"/>
                </w:pPr>
                <w:r>
                  <w:t xml:space="preserve">Did you know children begin their gender identity development as early as 2 years of age? There is so much we intentionally and unintentionally do as parents to promote and support this process. Gender exploration is a normative process of development that occurs several times throughout our childhood and can continue to occur into adulthood. It is important that as parents we understand these processes and meet every child with love and support through their individual journey. </w:t>
                </w:r>
              </w:p>
              <w:p w14:paraId="287B50BC" w14:textId="77777777" w:rsidR="001E4A7E" w:rsidRPr="001E4A7E" w:rsidRDefault="001E4A7E" w:rsidP="00786F74">
                <w:pPr>
                  <w:pStyle w:val="BrownBodyCopy"/>
                  <w:spacing w:after="240"/>
                  <w:rPr>
                    <w:u w:val="single"/>
                  </w:rPr>
                </w:pPr>
                <w:r w:rsidRPr="001E4A7E">
                  <w:rPr>
                    <w:u w:val="single"/>
                  </w:rPr>
                  <w:t>Gender V’s. Sex:</w:t>
                </w:r>
              </w:p>
              <w:p w14:paraId="4B49B715" w14:textId="77777777" w:rsidR="00786F74" w:rsidRDefault="001E4A7E" w:rsidP="00786F74">
                <w:pPr>
                  <w:pStyle w:val="BrownBodyCopy"/>
                  <w:spacing w:after="240"/>
                </w:pPr>
                <w:r w:rsidRPr="001E4A7E">
                  <w:rPr>
                    <w:u w:val="single"/>
                  </w:rPr>
                  <w:t>Sex:</w:t>
                </w:r>
                <w:r>
                  <w:t xml:space="preserve"> the assigned gender of an individual based on physical characteristics at birth </w:t>
                </w:r>
              </w:p>
              <w:p w14:paraId="6369004D" w14:textId="6E1F8BF9" w:rsidR="00786F74" w:rsidRDefault="001E4A7E" w:rsidP="00786F74">
                <w:pPr>
                  <w:pStyle w:val="BrownBodyCopy"/>
                  <w:spacing w:after="240"/>
                </w:pPr>
                <w:r w:rsidRPr="001E4A7E">
                  <w:rPr>
                    <w:u w:val="single"/>
                  </w:rPr>
                  <w:t>Gender</w:t>
                </w:r>
                <w:r>
                  <w:t>: a social construct of an internal state that is informed by intersections of biology, development, and environment</w:t>
                </w:r>
              </w:p>
              <w:p w14:paraId="2B7ED23F" w14:textId="753C637F" w:rsidR="00107408" w:rsidRPr="00C00E9A" w:rsidRDefault="00786F74" w:rsidP="00786F74">
                <w:pPr>
                  <w:pStyle w:val="BrownBodyCopy"/>
                  <w:spacing w:after="240"/>
                </w:pPr>
                <w:r w:rsidRPr="001E4A7E">
                  <w:rPr>
                    <w:u w:val="single"/>
                  </w:rPr>
                  <w:t>Gender is a social construct:</w:t>
                </w:r>
                <w:r>
                  <w:t xml:space="preserve"> </w:t>
                </w:r>
                <w:r w:rsidRPr="00786F74">
                  <w:t>This means that gender is not based on true biological or scientific differences (sex)</w:t>
                </w:r>
                <w:r w:rsidR="00860EAE">
                  <w:t xml:space="preserve"> </w:t>
                </w:r>
                <w:r w:rsidRPr="00786F74">
                  <w:t>but was rather created by society to</w:t>
                </w:r>
                <w:r>
                  <w:t xml:space="preserve"> classify behaviors. </w:t>
                </w:r>
                <w:r w:rsidRPr="00786F74">
                  <w:t>Culture and society influence how gender is expressed and how people operate in the world.</w:t>
                </w:r>
              </w:p>
            </w:sdtContent>
          </w:sdt>
        </w:tc>
        <w:tc>
          <w:tcPr>
            <w:tcW w:w="4023" w:type="dxa"/>
            <w:vMerge/>
            <w:tcBorders>
              <w:top w:val="nil"/>
              <w:left w:val="nil"/>
              <w:bottom w:val="nil"/>
              <w:right w:val="nil"/>
            </w:tcBorders>
            <w:tcMar>
              <w:top w:w="288" w:type="dxa"/>
              <w:left w:w="115" w:type="dxa"/>
              <w:right w:w="115" w:type="dxa"/>
            </w:tcMar>
          </w:tcPr>
          <w:p w14:paraId="3B547FF9" w14:textId="77777777" w:rsidR="00C531D5" w:rsidRPr="00116632" w:rsidRDefault="00C531D5" w:rsidP="00505F80">
            <w:pPr>
              <w:rPr>
                <w:color w:val="8A7760" w:themeColor="accent1" w:themeShade="BF"/>
                <w:sz w:val="20"/>
                <w:szCs w:val="20"/>
              </w:rPr>
            </w:pPr>
          </w:p>
        </w:tc>
        <w:tc>
          <w:tcPr>
            <w:tcW w:w="259" w:type="dxa"/>
            <w:vMerge/>
            <w:tcBorders>
              <w:top w:val="nil"/>
              <w:left w:val="nil"/>
              <w:bottom w:val="nil"/>
              <w:right w:val="nil"/>
            </w:tcBorders>
          </w:tcPr>
          <w:p w14:paraId="33BE3911" w14:textId="77777777" w:rsidR="00C531D5" w:rsidRPr="00B564FF" w:rsidRDefault="00C531D5">
            <w:pPr>
              <w:rPr>
                <w:color w:val="5D5041" w:themeColor="accent1" w:themeShade="80"/>
              </w:rPr>
            </w:pPr>
          </w:p>
        </w:tc>
        <w:tc>
          <w:tcPr>
            <w:tcW w:w="4225" w:type="dxa"/>
            <w:gridSpan w:val="2"/>
            <w:vMerge/>
            <w:tcBorders>
              <w:top w:val="nil"/>
              <w:left w:val="nil"/>
              <w:bottom w:val="nil"/>
              <w:right w:val="nil"/>
            </w:tcBorders>
            <w:shd w:val="clear" w:color="auto" w:fill="D8F6F6"/>
          </w:tcPr>
          <w:p w14:paraId="23A01134" w14:textId="77777777" w:rsidR="00C531D5" w:rsidRDefault="00C531D5"/>
        </w:tc>
      </w:tr>
    </w:tbl>
    <w:p w14:paraId="506F8756" w14:textId="18788F70" w:rsidR="009122CC" w:rsidRDefault="009122CC"/>
    <w:p w14:paraId="7F1AC39F" w14:textId="77777777" w:rsidR="00490F0F" w:rsidRDefault="00DB5087" w:rsidP="00093149">
      <w:pPr>
        <w:pStyle w:val="Graphicsanchor"/>
        <w:tabs>
          <w:tab w:val="left" w:pos="7815"/>
        </w:tabs>
      </w:pPr>
      <w:r w:rsidRPr="00DB5087">
        <w:rPr>
          <w:noProof/>
        </w:rPr>
        <w:lastRenderedPageBreak/>
        <mc:AlternateContent>
          <mc:Choice Requires="wps">
            <w:drawing>
              <wp:anchor distT="0" distB="0" distL="114300" distR="114300" simplePos="0" relativeHeight="251685888" behindDoc="1" locked="1" layoutInCell="1" allowOverlap="1" wp14:anchorId="37BBDF02" wp14:editId="10DC9AF1">
                <wp:simplePos x="0" y="0"/>
                <wp:positionH relativeFrom="column">
                  <wp:posOffset>2735580</wp:posOffset>
                </wp:positionH>
                <wp:positionV relativeFrom="paragraph">
                  <wp:posOffset>-228600</wp:posOffset>
                </wp:positionV>
                <wp:extent cx="2752344" cy="713232"/>
                <wp:effectExtent l="0" t="0" r="0" b="0"/>
                <wp:wrapNone/>
                <wp:docPr id="13" name="Freeform: Shape 12">
                  <a:extLst xmlns:a="http://schemas.openxmlformats.org/drawingml/2006/main">
                    <a:ext uri="{FF2B5EF4-FFF2-40B4-BE49-F238E27FC236}">
                      <a16:creationId xmlns:a16="http://schemas.microsoft.com/office/drawing/2014/main" id="{DEF7CD2D-E46E-4126-AEC5-C7A1EBF1537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344" cy="713232"/>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rgbClr val="D8F6F6"/>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208559A" id="Freeform: Shape 12" o:spid="_x0000_s1026" alt="&quot;&quot;" style="position:absolute;margin-left:215.4pt;margin-top:-18pt;width:216.7pt;height:5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" path="m,l2748917,r-74987,100278c2365056,474547,1897616,713105,1374458,713105,851300,713105,383860,474547,74986,100278l,xe" fillcolor="#d8f6f6" stroked="f" strokeweight="1pt">
                <v:stroke joinstyle="miter"/>
                <v:path arrowok="t" o:connecttype="custom" o:connectlocs="0,0;2752344,0;2677264,100296;1376171,713232;75079,100296" o:connectangles="0,0,0,0,0"/>
                <w10:anchorlock/>
              </v:shape>
            </w:pict>
          </mc:Fallback>
        </mc:AlternateContent>
      </w:r>
      <w:r w:rsidR="00093149">
        <w:tab/>
      </w:r>
    </w:p>
    <w:tbl>
      <w:tblPr>
        <w:tblStyle w:val="TableGrid"/>
        <w:tblW w:w="5000" w:type="pct"/>
        <w:tblLayout w:type="fixed"/>
        <w:tblLook w:val="04A0" w:firstRow="1" w:lastRow="0" w:firstColumn="1" w:lastColumn="0" w:noHBand="0" w:noVBand="1"/>
      </w:tblPr>
      <w:tblGrid>
        <w:gridCol w:w="539"/>
        <w:gridCol w:w="3773"/>
        <w:gridCol w:w="2039"/>
        <w:gridCol w:w="2275"/>
        <w:gridCol w:w="240"/>
        <w:gridCol w:w="3008"/>
        <w:gridCol w:w="1086"/>
      </w:tblGrid>
      <w:tr w:rsidR="00490F0F" w:rsidRPr="008E3641" w14:paraId="79DE9779" w14:textId="77777777" w:rsidTr="00500D14">
        <w:trPr>
          <w:trHeight w:val="1152"/>
        </w:trPr>
        <w:tc>
          <w:tcPr>
            <w:tcW w:w="12960" w:type="dxa"/>
            <w:gridSpan w:val="7"/>
            <w:tcBorders>
              <w:top w:val="nil"/>
              <w:left w:val="nil"/>
              <w:bottom w:val="single" w:sz="4" w:space="0" w:color="8A7760" w:themeColor="accent1" w:themeShade="BF"/>
              <w:right w:val="nil"/>
            </w:tcBorders>
            <w:shd w:val="clear" w:color="auto" w:fill="auto"/>
            <w:tcMar>
              <w:left w:w="0" w:type="dxa"/>
              <w:right w:w="0" w:type="dxa"/>
            </w:tcMar>
          </w:tcPr>
          <w:bookmarkStart w:id="0" w:name="_Hlk55863192"/>
          <w:p w14:paraId="40CFAAF7" w14:textId="6F3366CA" w:rsidR="00490F0F" w:rsidRPr="008E3641" w:rsidRDefault="008C0DBE" w:rsidP="008E3641">
            <w:pPr>
              <w:pStyle w:val="Header"/>
            </w:pPr>
            <w:sdt>
              <w:sdtPr>
                <w:id w:val="-13929365"/>
                <w:placeholder>
                  <w:docPart w:val="E1C8415DFA5C4B8299D2DF57A0F18C7A"/>
                </w:placeholder>
                <w15:appearance w15:val="hidden"/>
              </w:sdtPr>
              <w:sdtEndPr/>
              <w:sdtContent>
                <w:r w:rsidR="003E00E4">
                  <w:t>Wednesday June 30, 2021</w:t>
                </w:r>
              </w:sdtContent>
            </w:sdt>
          </w:p>
        </w:tc>
      </w:tr>
      <w:bookmarkEnd w:id="0"/>
      <w:tr w:rsidR="00913F01" w14:paraId="36C57E64" w14:textId="77777777" w:rsidTr="006F47A0">
        <w:trPr>
          <w:trHeight w:val="4184"/>
        </w:trPr>
        <w:tc>
          <w:tcPr>
            <w:tcW w:w="8626" w:type="dxa"/>
            <w:gridSpan w:val="4"/>
            <w:tcBorders>
              <w:top w:val="single" w:sz="4" w:space="0" w:color="8A7760" w:themeColor="accent1" w:themeShade="BF"/>
              <w:left w:val="nil"/>
              <w:bottom w:val="nil"/>
              <w:right w:val="nil"/>
            </w:tcBorders>
            <w:shd w:val="clear" w:color="auto" w:fill="auto"/>
            <w:tcMar>
              <w:left w:w="0" w:type="dxa"/>
              <w:right w:w="0" w:type="dxa"/>
            </w:tcMar>
          </w:tcPr>
          <w:p w14:paraId="6B6603AD" w14:textId="77777777" w:rsidR="00913F01" w:rsidRPr="00F54276" w:rsidRDefault="00F54276" w:rsidP="00F54276">
            <w:r w:rsidRPr="00F54276">
              <w:rPr>
                <w:noProof/>
              </w:rPr>
              <w:drawing>
                <wp:inline distT="0" distB="0" distL="0" distR="0" wp14:anchorId="36CCD2B7" wp14:editId="74DDCB70">
                  <wp:extent cx="5595938" cy="3117215"/>
                  <wp:effectExtent l="0" t="0" r="5080" b="6985"/>
                  <wp:docPr id="28" name="Picture 28" descr="Hands over rainb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ands over rainbow fla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598065" cy="3118400"/>
                          </a:xfrm>
                          <a:prstGeom prst="rect">
                            <a:avLst/>
                          </a:prstGeom>
                          <a:ln>
                            <a:noFill/>
                          </a:ln>
                          <a:extLst>
                            <a:ext uri="{53640926-AAD7-44D8-BBD7-CCE9431645EC}">
                              <a14:shadowObscured xmlns:a14="http://schemas.microsoft.com/office/drawing/2010/main"/>
                            </a:ext>
                          </a:extLst>
                        </pic:spPr>
                      </pic:pic>
                    </a:graphicData>
                  </a:graphic>
                </wp:inline>
              </w:drawing>
            </w:r>
          </w:p>
        </w:tc>
        <w:tc>
          <w:tcPr>
            <w:tcW w:w="240" w:type="dxa"/>
            <w:tcBorders>
              <w:top w:val="single" w:sz="4" w:space="0" w:color="8A7760" w:themeColor="accent1" w:themeShade="BF"/>
              <w:left w:val="nil"/>
              <w:bottom w:val="nil"/>
              <w:right w:val="nil"/>
            </w:tcBorders>
          </w:tcPr>
          <w:p w14:paraId="43A7F477" w14:textId="77777777" w:rsidR="00913F01" w:rsidRDefault="00913F01"/>
        </w:tc>
        <w:tc>
          <w:tcPr>
            <w:tcW w:w="4094" w:type="dxa"/>
            <w:gridSpan w:val="2"/>
            <w:vMerge w:val="restart"/>
            <w:tcBorders>
              <w:top w:val="single" w:sz="4" w:space="0" w:color="8A7760" w:themeColor="accent1" w:themeShade="BF"/>
              <w:left w:val="nil"/>
              <w:right w:val="nil"/>
            </w:tcBorders>
            <w:shd w:val="clear" w:color="auto" w:fill="D8F6F6"/>
            <w:tcMar>
              <w:top w:w="0" w:type="dxa"/>
              <w:left w:w="288" w:type="dxa"/>
              <w:right w:w="288" w:type="dxa"/>
            </w:tcMar>
          </w:tcPr>
          <w:p w14:paraId="1D5A535F" w14:textId="77777777" w:rsidR="00F54276" w:rsidRDefault="00F54276" w:rsidP="00F54276"/>
          <w:p w14:paraId="2D3D2AB2" w14:textId="34A3F738" w:rsidR="00DB5087" w:rsidRPr="00DB5087" w:rsidRDefault="008C0DBE" w:rsidP="00DB5087">
            <w:pPr>
              <w:pStyle w:val="OliveArticleTitle"/>
              <w:rPr>
                <w:rStyle w:val="OliveArticleSubtitle"/>
                <w:rFonts w:cstheme="minorBidi"/>
                <w:sz w:val="44"/>
                <w:szCs w:val="44"/>
              </w:rPr>
            </w:pPr>
            <w:sdt>
              <w:sdtPr>
                <w:rPr>
                  <w:rFonts w:cs="Arial"/>
                  <w:sz w:val="32"/>
                  <w:szCs w:val="32"/>
                </w:rPr>
                <w:id w:val="223034559"/>
                <w:placeholder>
                  <w:docPart w:val="DB72876FE73B402A85B2D66F170D76BA"/>
                </w:placeholder>
                <w15:appearance w15:val="hidden"/>
              </w:sdtPr>
              <w:sdtEndPr>
                <w:rPr>
                  <w:rStyle w:val="OliveArticleSubtitle"/>
                </w:rPr>
              </w:sdtEndPr>
              <w:sdtContent>
                <w:r w:rsidR="00717D1D">
                  <w:rPr>
                    <w:rFonts w:cs="Arial"/>
                    <w:sz w:val="32"/>
                    <w:szCs w:val="32"/>
                  </w:rPr>
                  <w:t>Parenting Culture</w:t>
                </w:r>
              </w:sdtContent>
            </w:sdt>
            <w:r w:rsidR="00DB5087" w:rsidRPr="00DB5087">
              <w:rPr>
                <w:rStyle w:val="OliveArticleSubtitle"/>
                <w:rFonts w:cstheme="minorBidi"/>
                <w:sz w:val="44"/>
                <w:szCs w:val="44"/>
              </w:rPr>
              <w:t xml:space="preserve"> </w:t>
            </w:r>
          </w:p>
          <w:p w14:paraId="08D1204C" w14:textId="19089BF0" w:rsidR="00913F01" w:rsidRDefault="00913F01" w:rsidP="004F280C">
            <w:pPr>
              <w:rPr>
                <w:sz w:val="20"/>
                <w:szCs w:val="20"/>
              </w:rPr>
            </w:pPr>
          </w:p>
          <w:sdt>
            <w:sdtPr>
              <w:id w:val="1246692573"/>
              <w:placeholder>
                <w:docPart w:val="73BDC49C4BA64A46B19E435569DA3A0E"/>
              </w:placeholder>
              <w15:appearance w15:val="hidden"/>
            </w:sdtPr>
            <w:sdtEndPr/>
            <w:sdtContent>
              <w:p w14:paraId="39A23105" w14:textId="77777777" w:rsidR="00C641F4" w:rsidRDefault="00717D1D" w:rsidP="00717D1D">
                <w:pPr>
                  <w:pStyle w:val="OliveBodyCopy"/>
                </w:pPr>
                <w:r>
                  <w:t xml:space="preserve">Parenting Culture is a team of </w:t>
                </w:r>
                <w:r w:rsidR="00C641F4">
                  <w:t xml:space="preserve">strong, resilient parents who are all psychologists of color with expertise in children/adolescence. </w:t>
                </w:r>
              </w:p>
              <w:p w14:paraId="023AE23B" w14:textId="77777777" w:rsidR="00C641F4" w:rsidRDefault="00C641F4" w:rsidP="00717D1D">
                <w:pPr>
                  <w:pStyle w:val="OliveBodyCopy"/>
                </w:pPr>
              </w:p>
              <w:p w14:paraId="19ED2069" w14:textId="62EAF073" w:rsidR="00CC0E18" w:rsidRDefault="0012019A" w:rsidP="00717D1D">
                <w:pPr>
                  <w:pStyle w:val="OliveBodyCopy"/>
                </w:pPr>
                <w:r>
                  <w:t xml:space="preserve">We each bring our own lens, area of specialty, and personal experiences to the table in efforts to provide </w:t>
                </w:r>
                <w:r w:rsidR="00CC0E18">
                  <w:t>holistic an</w:t>
                </w:r>
                <w:r w:rsidR="008C0DBE">
                  <w:t xml:space="preserve">d </w:t>
                </w:r>
                <w:r w:rsidR="00CC0E18">
                  <w:t xml:space="preserve">competent resources that capture the diversity in parenting. </w:t>
                </w:r>
              </w:p>
              <w:p w14:paraId="230548D6" w14:textId="77777777" w:rsidR="00891980" w:rsidRDefault="00891980" w:rsidP="00717D1D">
                <w:pPr>
                  <w:pStyle w:val="OliveBodyCopy"/>
                </w:pPr>
              </w:p>
              <w:p w14:paraId="3CB37137" w14:textId="77777777" w:rsidR="00891980" w:rsidRDefault="00891980" w:rsidP="00717D1D">
                <w:pPr>
                  <w:pStyle w:val="OliveBodyCopy"/>
                </w:pPr>
              </w:p>
              <w:p w14:paraId="26AE91D4" w14:textId="77777777" w:rsidR="000901C0" w:rsidRDefault="000901C0" w:rsidP="00717D1D">
                <w:pPr>
                  <w:pStyle w:val="OliveBodyCopy"/>
                </w:pPr>
                <w:r>
                  <w:t>----------ARIANA HOET, PH.D.</w:t>
                </w:r>
              </w:p>
              <w:p w14:paraId="084769FE" w14:textId="77777777" w:rsidR="000901C0" w:rsidRDefault="000901C0" w:rsidP="00717D1D">
                <w:pPr>
                  <w:pStyle w:val="OliveBodyCopy"/>
                </w:pPr>
              </w:p>
              <w:p w14:paraId="5A63CFFD" w14:textId="77777777" w:rsidR="00E945CC" w:rsidRDefault="000901C0" w:rsidP="00717D1D">
                <w:pPr>
                  <w:pStyle w:val="OliveBodyCopy"/>
                </w:pPr>
                <w:r>
                  <w:t xml:space="preserve">Dr. Ariana Hoet is </w:t>
                </w:r>
                <w:r w:rsidR="00C2651E">
                  <w:t xml:space="preserve">a cofounder of Parenting Culture and a pediatric psychologist who works in primary care. </w:t>
                </w:r>
                <w:r w:rsidR="00304A92">
                  <w:t xml:space="preserve">Her personal experiences of immigrating from Venezuela as a teenager </w:t>
                </w:r>
                <w:r w:rsidR="004742B2">
                  <w:t xml:space="preserve">allows her to bring a bilingual and culturally informed approach to working with families. </w:t>
                </w:r>
                <w:r w:rsidR="00012A1C">
                  <w:t>Her personal goals include raising a bilingual child with love for culture and country</w:t>
                </w:r>
                <w:r w:rsidR="00E945CC">
                  <w:t>, along with understanding privileges and how to actively work on an anti-racist society.</w:t>
                </w:r>
              </w:p>
              <w:p w14:paraId="7106D73E" w14:textId="1C82A0E9" w:rsidR="00416CFE" w:rsidRPr="008E3641" w:rsidRDefault="008C0DBE" w:rsidP="00717D1D">
                <w:pPr>
                  <w:pStyle w:val="OliveBodyCopy"/>
                </w:pPr>
              </w:p>
            </w:sdtContent>
          </w:sdt>
          <w:p w14:paraId="2E7C5039" w14:textId="245F7D32" w:rsidR="008505DC" w:rsidRDefault="00F35B81" w:rsidP="004C27EB">
            <w:r>
              <w:rPr>
                <w:noProof/>
                <w:sz w:val="20"/>
                <w:szCs w:val="20"/>
              </w:rPr>
              <w:drawing>
                <wp:inline distT="0" distB="0" distL="0" distR="0" wp14:anchorId="11D6A75A" wp14:editId="41F1BDB7">
                  <wp:extent cx="1981200" cy="2372636"/>
                  <wp:effectExtent l="57150" t="57150" r="57150" b="46990"/>
                  <wp:docPr id="11" name="Picture 1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glasses&#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2542" cy="2386219"/>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721E675B" w14:textId="6DCE52BD" w:rsidR="00054FE0" w:rsidRDefault="00054FE0" w:rsidP="004C27EB"/>
          <w:p w14:paraId="4BD49E30" w14:textId="7F593F09" w:rsidR="00655BAF" w:rsidRDefault="008C0DBE" w:rsidP="00EE74D2">
            <w:pPr>
              <w:pStyle w:val="OlivePictureCaption"/>
            </w:pPr>
            <w:sdt>
              <w:sdtPr>
                <w:id w:val="389151301"/>
                <w:placeholder>
                  <w:docPart w:val="900AFA10931744E382993F857F514A8E"/>
                </w:placeholder>
                <w15:appearance w15:val="hidden"/>
              </w:sdtPr>
              <w:sdtEndPr/>
              <w:sdtContent>
                <w:r w:rsidR="009F2BF2">
                  <w:t xml:space="preserve">Ariana Hoet, Ph.D. </w:t>
                </w:r>
              </w:sdtContent>
            </w:sdt>
            <w:r w:rsidR="00346688">
              <w:t xml:space="preserve">Clinical Psychologist </w:t>
            </w:r>
          </w:p>
        </w:tc>
      </w:tr>
      <w:tr w:rsidR="00913F01" w14:paraId="446C943D" w14:textId="77777777" w:rsidTr="006F47A0">
        <w:trPr>
          <w:trHeight w:val="755"/>
        </w:trPr>
        <w:tc>
          <w:tcPr>
            <w:tcW w:w="8626" w:type="dxa"/>
            <w:gridSpan w:val="4"/>
            <w:tcBorders>
              <w:top w:val="nil"/>
              <w:left w:val="nil"/>
              <w:bottom w:val="single" w:sz="4" w:space="0" w:color="8A7760" w:themeColor="accent1" w:themeShade="BF"/>
              <w:right w:val="nil"/>
            </w:tcBorders>
            <w:shd w:val="clear" w:color="auto" w:fill="auto"/>
            <w:vAlign w:val="center"/>
          </w:tcPr>
          <w:p w14:paraId="518E8BD5" w14:textId="05DE52AC" w:rsidR="00913F01" w:rsidRPr="008505DC" w:rsidRDefault="008C0DBE" w:rsidP="008505DC">
            <w:pPr>
              <w:pStyle w:val="BrownPictureCaption"/>
            </w:pPr>
            <w:sdt>
              <w:sdtPr>
                <w:id w:val="1801344134"/>
                <w:placeholder>
                  <w:docPart w:val="015E824096684A9F966C997CDC4C2583"/>
                </w:placeholder>
                <w:showingPlcHdr/>
                <w15:appearance w15:val="hidden"/>
              </w:sdtPr>
              <w:sdtEndPr/>
              <w:sdtContent>
                <w:r w:rsidR="001A4910" w:rsidRPr="008505DC">
                  <w:t>Picture Caption: To make your document look professionally produced, Word provides header, footer, cover page, and text box designs that complement each other.</w:t>
                </w:r>
              </w:sdtContent>
            </w:sdt>
            <w:r w:rsidR="008505DC" w:rsidRPr="008505DC">
              <w:t xml:space="preserve"> </w:t>
            </w:r>
          </w:p>
        </w:tc>
        <w:tc>
          <w:tcPr>
            <w:tcW w:w="240" w:type="dxa"/>
            <w:tcBorders>
              <w:top w:val="nil"/>
              <w:left w:val="nil"/>
              <w:bottom w:val="nil"/>
              <w:right w:val="nil"/>
            </w:tcBorders>
          </w:tcPr>
          <w:p w14:paraId="64974B7C" w14:textId="77777777" w:rsidR="00913F01" w:rsidRDefault="00913F01" w:rsidP="00D60A76"/>
        </w:tc>
        <w:tc>
          <w:tcPr>
            <w:tcW w:w="4094" w:type="dxa"/>
            <w:gridSpan w:val="2"/>
            <w:vMerge/>
            <w:tcBorders>
              <w:left w:val="nil"/>
              <w:right w:val="nil"/>
            </w:tcBorders>
            <w:shd w:val="clear" w:color="auto" w:fill="D8F6F6"/>
          </w:tcPr>
          <w:p w14:paraId="1B37BD79" w14:textId="77777777" w:rsidR="00913F01" w:rsidRDefault="00913F01" w:rsidP="005B1999"/>
        </w:tc>
      </w:tr>
      <w:tr w:rsidR="00913F01" w14:paraId="4D56AA8B" w14:textId="77777777" w:rsidTr="006F47A0">
        <w:trPr>
          <w:trHeight w:val="1872"/>
        </w:trPr>
        <w:tc>
          <w:tcPr>
            <w:tcW w:w="8626" w:type="dxa"/>
            <w:gridSpan w:val="4"/>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p w14:paraId="02372337" w14:textId="267DB146" w:rsidR="00913F01" w:rsidRPr="00EF2966" w:rsidRDefault="008C0DBE" w:rsidP="002921B9">
            <w:pPr>
              <w:rPr>
                <w:rStyle w:val="BrownArticleSubtitle"/>
                <w:rFonts w:cstheme="minorBidi"/>
                <w:b/>
                <w:bCs/>
                <w:sz w:val="72"/>
                <w:szCs w:val="72"/>
              </w:rPr>
            </w:pPr>
            <w:sdt>
              <w:sdtPr>
                <w:rPr>
                  <w:rStyle w:val="BrownArticleTitle"/>
                </w:rPr>
                <w:id w:val="-1569880301"/>
                <w:placeholder>
                  <w:docPart w:val="5FA98320C65845CBB728FBB807E4F51E"/>
                </w:placeholder>
                <w15:appearance w15:val="hidden"/>
              </w:sdtPr>
              <w:sdtEndPr>
                <w:rPr>
                  <w:rStyle w:val="BrownArticleTitle"/>
                </w:rPr>
              </w:sdtEndPr>
              <w:sdtContent>
                <w:r w:rsidR="00EF2966" w:rsidRPr="008324DB">
                  <w:rPr>
                    <w:rStyle w:val="BrownArticleTitle"/>
                    <w:sz w:val="64"/>
                    <w:szCs w:val="64"/>
                  </w:rPr>
                  <w:t>LGBTQ Teens Mental</w:t>
                </w:r>
                <w:r w:rsidR="000D5D9F" w:rsidRPr="008324DB">
                  <w:rPr>
                    <w:rStyle w:val="BrownArticleTitle"/>
                    <w:sz w:val="64"/>
                    <w:szCs w:val="64"/>
                  </w:rPr>
                  <w:t xml:space="preserve"> </w:t>
                </w:r>
                <w:r w:rsidR="00EF2966" w:rsidRPr="008324DB">
                  <w:rPr>
                    <w:rStyle w:val="BrownArticleTitle"/>
                    <w:sz w:val="64"/>
                    <w:szCs w:val="64"/>
                  </w:rPr>
                  <w:t>Health</w:t>
                </w:r>
              </w:sdtContent>
            </w:sdt>
            <w:r w:rsidR="008505DC" w:rsidRPr="008505DC">
              <w:rPr>
                <w:rStyle w:val="BrownArticleSubtitle"/>
              </w:rPr>
              <w:t xml:space="preserve"> </w:t>
            </w:r>
          </w:p>
        </w:tc>
        <w:tc>
          <w:tcPr>
            <w:tcW w:w="240" w:type="dxa"/>
            <w:tcBorders>
              <w:top w:val="nil"/>
              <w:left w:val="nil"/>
              <w:bottom w:val="nil"/>
              <w:right w:val="nil"/>
            </w:tcBorders>
          </w:tcPr>
          <w:p w14:paraId="184E96C7" w14:textId="77777777" w:rsidR="00913F01" w:rsidRDefault="00913F01"/>
        </w:tc>
        <w:tc>
          <w:tcPr>
            <w:tcW w:w="4094" w:type="dxa"/>
            <w:gridSpan w:val="2"/>
            <w:vMerge/>
            <w:tcBorders>
              <w:left w:val="nil"/>
              <w:right w:val="nil"/>
            </w:tcBorders>
            <w:shd w:val="clear" w:color="auto" w:fill="D8F6F6"/>
          </w:tcPr>
          <w:p w14:paraId="19FB00B4" w14:textId="77777777" w:rsidR="00913F01" w:rsidRDefault="00913F01" w:rsidP="005B1999"/>
        </w:tc>
      </w:tr>
      <w:tr w:rsidR="00913F01" w:rsidRPr="009E1F68" w14:paraId="571286CB" w14:textId="77777777" w:rsidTr="006F47A0">
        <w:trPr>
          <w:trHeight w:val="4896"/>
        </w:trPr>
        <w:tc>
          <w:tcPr>
            <w:tcW w:w="4312" w:type="dxa"/>
            <w:gridSpan w:val="2"/>
            <w:tcBorders>
              <w:top w:val="nil"/>
              <w:left w:val="nil"/>
              <w:bottom w:val="single" w:sz="4" w:space="0" w:color="8A7760" w:themeColor="accent1" w:themeShade="BF"/>
              <w:right w:val="nil"/>
            </w:tcBorders>
            <w:tcMar>
              <w:left w:w="115" w:type="dxa"/>
              <w:bottom w:w="288" w:type="dxa"/>
              <w:right w:w="115" w:type="dxa"/>
            </w:tcMar>
          </w:tcPr>
          <w:p w14:paraId="10D97655" w14:textId="090EEA23" w:rsidR="00C40E10" w:rsidRPr="008E3641" w:rsidRDefault="00124873" w:rsidP="004C27EB">
            <w:pPr>
              <w:rPr>
                <w:rStyle w:val="BrownAuthorName"/>
              </w:rPr>
            </w:pPr>
            <w:r w:rsidRPr="008E3641">
              <w:rPr>
                <w:rStyle w:val="BrownAuthorName"/>
              </w:rPr>
              <w:t>--------------</w:t>
            </w:r>
            <w:r w:rsidR="00C40E10" w:rsidRPr="008E3641">
              <w:rPr>
                <w:rStyle w:val="BrownAuthorName"/>
              </w:rPr>
              <w:t xml:space="preserve"> </w:t>
            </w:r>
            <w:sdt>
              <w:sdtPr>
                <w:rPr>
                  <w:rStyle w:val="BrownAuthorName"/>
                </w:rPr>
                <w:id w:val="-1475052643"/>
                <w:placeholder>
                  <w:docPart w:val="D6F1D0D7F811479F86146D547C3BBA0C"/>
                </w:placeholder>
                <w15:appearance w15:val="hidden"/>
              </w:sdtPr>
              <w:sdtEndPr>
                <w:rPr>
                  <w:rStyle w:val="BrownAuthorName"/>
                </w:rPr>
              </w:sdtEndPr>
              <w:sdtContent>
                <w:r w:rsidR="00EF2966">
                  <w:rPr>
                    <w:rStyle w:val="BrownAuthorName"/>
                  </w:rPr>
                  <w:t>Ariana Hoet, Ph.d.</w:t>
                </w:r>
              </w:sdtContent>
            </w:sdt>
          </w:p>
          <w:p w14:paraId="019D5A92" w14:textId="77777777" w:rsidR="00C40E10" w:rsidRDefault="00C40E10" w:rsidP="004C27EB">
            <w:pPr>
              <w:rPr>
                <w:color w:val="8A7760" w:themeColor="accent1" w:themeShade="BF"/>
              </w:rPr>
            </w:pPr>
          </w:p>
          <w:sdt>
            <w:sdtPr>
              <w:id w:val="324563873"/>
              <w:placeholder>
                <w:docPart w:val="1430C24206814EC9B12FB83D682B5183"/>
              </w:placeholder>
              <w15:appearance w15:val="hidden"/>
            </w:sdtPr>
            <w:sdtEndPr/>
            <w:sdtContent>
              <w:p w14:paraId="79C95B4A" w14:textId="5161BBDB" w:rsidR="00EF2966" w:rsidRDefault="00EF2966" w:rsidP="009E1F68">
                <w:pPr>
                  <w:pStyle w:val="BrownBodyCopy"/>
                  <w:spacing w:after="120"/>
                </w:pPr>
                <w:r>
                  <w:t>85% of LGBTQ teens report verbal abuse.</w:t>
                </w:r>
              </w:p>
              <w:p w14:paraId="2FE429F3" w14:textId="2D70A7D0" w:rsidR="00EF2966" w:rsidRDefault="00EF2966" w:rsidP="009E1F68">
                <w:pPr>
                  <w:pStyle w:val="BrownBodyCopy"/>
                  <w:spacing w:after="120"/>
                </w:pPr>
                <w:r>
                  <w:t>27% report being physically harassed.</w:t>
                </w:r>
              </w:p>
              <w:p w14:paraId="0A6E03E4" w14:textId="77777777" w:rsidR="00EF2966" w:rsidRDefault="00EF2966" w:rsidP="009E1F68">
                <w:pPr>
                  <w:pStyle w:val="BrownBodyCopy"/>
                  <w:spacing w:after="120"/>
                </w:pPr>
                <w:r>
                  <w:t>13% were physically assaulted while in high school.</w:t>
                </w:r>
              </w:p>
              <w:p w14:paraId="1F5AF52A" w14:textId="6F6DBA6E" w:rsidR="00EF2966" w:rsidRDefault="00EF2966" w:rsidP="009E1F68">
                <w:pPr>
                  <w:pStyle w:val="BrownBodyCopy"/>
                  <w:spacing w:after="120"/>
                </w:pPr>
                <w:r>
                  <w:t>58% said they do not report this to school staff because they did not think anyone would help.</w:t>
                </w:r>
              </w:p>
              <w:p w14:paraId="30BA8485" w14:textId="77777777" w:rsidR="00EF2966" w:rsidRDefault="00EF2966" w:rsidP="009E1F68">
                <w:pPr>
                  <w:pStyle w:val="BrownBodyCopy"/>
                  <w:spacing w:after="120"/>
                </w:pPr>
                <w:r>
                  <w:t>64% of those who did report said they were ignored.</w:t>
                </w:r>
              </w:p>
              <w:p w14:paraId="5AC9CEBE" w14:textId="37B8CFA1" w:rsidR="00EF2966" w:rsidRDefault="00EF2966" w:rsidP="009E1F68">
                <w:pPr>
                  <w:pStyle w:val="BrownBodyCopy"/>
                  <w:spacing w:after="120"/>
                </w:pPr>
                <w:r>
                  <w:t>This bullying and aggression leads to higher rates of school dropouts or not seeking higher education.</w:t>
                </w:r>
              </w:p>
              <w:p w14:paraId="59EFF78B" w14:textId="77777777" w:rsidR="009E1F68" w:rsidRDefault="00EF2966" w:rsidP="009E1F68">
                <w:pPr>
                  <w:pStyle w:val="BrownBodyCopy"/>
                  <w:spacing w:after="120"/>
                </w:pPr>
                <w:r>
                  <w:t>20-40% of homeless teens identified as LGBTQ. Homeless LGBTQ teens are at higher risk for sexual exploitation.</w:t>
                </w:r>
              </w:p>
              <w:p w14:paraId="766681E8" w14:textId="0E29D883" w:rsidR="009E1F68" w:rsidRDefault="009E1F68" w:rsidP="009E1F68">
                <w:pPr>
                  <w:pStyle w:val="BrownBodyCopy"/>
                  <w:spacing w:after="120"/>
                </w:pPr>
                <w:r>
                  <w:t>30% LGBTQ teens have experienced a mental health disorder.</w:t>
                </w:r>
              </w:p>
              <w:p w14:paraId="360EF7EE" w14:textId="768BD54E" w:rsidR="00913F01" w:rsidRDefault="009E1F68" w:rsidP="009E1F68">
                <w:pPr>
                  <w:pStyle w:val="BrownBodyCopy"/>
                  <w:spacing w:after="120"/>
                </w:pPr>
                <w:r>
                  <w:t>~32% will attempt suicide</w:t>
                </w:r>
              </w:p>
            </w:sdtContent>
          </w:sdt>
        </w:tc>
        <w:tc>
          <w:tcPr>
            <w:tcW w:w="4314" w:type="dxa"/>
            <w:gridSpan w:val="2"/>
            <w:tcBorders>
              <w:top w:val="nil"/>
              <w:left w:val="nil"/>
              <w:bottom w:val="single" w:sz="4" w:space="0" w:color="8A7760" w:themeColor="accent1" w:themeShade="BF"/>
              <w:right w:val="nil"/>
            </w:tcBorders>
            <w:tcMar>
              <w:left w:w="115" w:type="dxa"/>
              <w:bottom w:w="288" w:type="dxa"/>
              <w:right w:w="115" w:type="dxa"/>
            </w:tcMar>
          </w:tcPr>
          <w:sdt>
            <w:sdtPr>
              <w:id w:val="1820373780"/>
              <w:placeholder>
                <w:docPart w:val="E34C9903F9C5447DB0C701C0018B1D7F"/>
              </w:placeholder>
              <w15:appearance w15:val="hidden"/>
            </w:sdtPr>
            <w:sdtEndPr/>
            <w:sdtContent>
              <w:p w14:paraId="70059460" w14:textId="77777777" w:rsidR="009E1F68" w:rsidRDefault="009E1F68" w:rsidP="009E1F68">
                <w:pPr>
                  <w:pStyle w:val="BrownBodyCopy"/>
                </w:pPr>
              </w:p>
              <w:p w14:paraId="03B8D7AC" w14:textId="77777777" w:rsidR="009E1F68" w:rsidRDefault="009E1F68" w:rsidP="009E1F68">
                <w:pPr>
                  <w:pStyle w:val="BrownBodyCopy"/>
                </w:pPr>
              </w:p>
              <w:p w14:paraId="7C89F5AE" w14:textId="77777777" w:rsidR="009E1F68" w:rsidRDefault="009E1F68" w:rsidP="009E1F68">
                <w:pPr>
                  <w:pStyle w:val="BrownBodyCopy"/>
                </w:pPr>
              </w:p>
              <w:p w14:paraId="0488AB76" w14:textId="53A30534" w:rsidR="009E1F68" w:rsidRPr="009E1F68" w:rsidRDefault="009E1F68" w:rsidP="009E1F68">
                <w:pPr>
                  <w:pStyle w:val="BrownBodyCopy"/>
                  <w:rPr>
                    <w:lang w:val="es-ES"/>
                  </w:rPr>
                </w:pPr>
                <w:r w:rsidRPr="009E1F68">
                  <w:rPr>
                    <w:lang w:val="es-ES"/>
                  </w:rPr>
                  <w:t>58% dijo que no reportan esto al personal de la escuela porque no creían que nadie ayudaría.</w:t>
                </w:r>
              </w:p>
              <w:p w14:paraId="0A268791" w14:textId="77777777" w:rsidR="009E1F68" w:rsidRPr="009E1F68" w:rsidRDefault="009E1F68" w:rsidP="009E1F68">
                <w:pPr>
                  <w:pStyle w:val="BrownBodyCopy"/>
                  <w:rPr>
                    <w:lang w:val="es-ES"/>
                  </w:rPr>
                </w:pPr>
              </w:p>
              <w:p w14:paraId="6E7DC47E" w14:textId="77777777" w:rsidR="009E1F68" w:rsidRDefault="009E1F68" w:rsidP="009E1F68">
                <w:pPr>
                  <w:pStyle w:val="BrownBodyCopy"/>
                  <w:rPr>
                    <w:lang w:val="es-ES"/>
                  </w:rPr>
                </w:pPr>
                <w:r w:rsidRPr="009E1F68">
                  <w:rPr>
                    <w:lang w:val="es-ES"/>
                  </w:rPr>
                  <w:t>64% de los que sí informaron, dijeron que fueron ignorados</w:t>
                </w:r>
                <w:r>
                  <w:rPr>
                    <w:lang w:val="es-ES"/>
                  </w:rPr>
                  <w:t>.</w:t>
                </w:r>
              </w:p>
              <w:p w14:paraId="04920CBF" w14:textId="77777777" w:rsidR="009E1F68" w:rsidRDefault="009E1F68" w:rsidP="009E1F68">
                <w:pPr>
                  <w:pStyle w:val="BrownBodyCopy"/>
                  <w:rPr>
                    <w:lang w:val="es-ES"/>
                  </w:rPr>
                </w:pPr>
              </w:p>
              <w:p w14:paraId="78A68435" w14:textId="47A4DF8F" w:rsidR="009E1F68" w:rsidRPr="009E1F68" w:rsidRDefault="009E1F68" w:rsidP="009E1F68">
                <w:pPr>
                  <w:pStyle w:val="BrownBodyCopy"/>
                  <w:rPr>
                    <w:lang w:val="es-ES"/>
                  </w:rPr>
                </w:pPr>
                <w:r w:rsidRPr="009E1F68">
                  <w:rPr>
                    <w:lang w:val="es-ES"/>
                  </w:rPr>
                  <w:t>Este acoso y agresión conduce a tasas más altas de deserción escolar o no llegan a la educación universitaria</w:t>
                </w:r>
                <w:r>
                  <w:rPr>
                    <w:lang w:val="es-ES"/>
                  </w:rPr>
                  <w:t>.</w:t>
                </w:r>
              </w:p>
              <w:p w14:paraId="272ACC95" w14:textId="77777777" w:rsidR="009E1F68" w:rsidRPr="009E1F68" w:rsidRDefault="009E1F68" w:rsidP="009E1F68">
                <w:pPr>
                  <w:pStyle w:val="BrownBodyCopy"/>
                  <w:rPr>
                    <w:lang w:val="es-ES"/>
                  </w:rPr>
                </w:pPr>
              </w:p>
              <w:p w14:paraId="2FF73630" w14:textId="77777777" w:rsidR="009E1F68" w:rsidRPr="009E1F68" w:rsidRDefault="009E1F68" w:rsidP="009E1F68">
                <w:pPr>
                  <w:pStyle w:val="BrownBodyCopy"/>
                  <w:rPr>
                    <w:lang w:val="es-ES"/>
                  </w:rPr>
                </w:pPr>
                <w:r w:rsidRPr="009E1F68">
                  <w:rPr>
                    <w:lang w:val="es-ES"/>
                  </w:rPr>
                  <w:t xml:space="preserve">20-40% de los adolescentes sin hogar se identifican como LGBTQ </w:t>
                </w:r>
              </w:p>
              <w:p w14:paraId="7829A2DB" w14:textId="77777777" w:rsidR="009E1F68" w:rsidRDefault="009E1F68" w:rsidP="009E1F68">
                <w:pPr>
                  <w:pStyle w:val="BrownBodyCopy"/>
                  <w:rPr>
                    <w:lang w:val="es-ES"/>
                  </w:rPr>
                </w:pPr>
                <w:r w:rsidRPr="009E1F68">
                  <w:rPr>
                    <w:lang w:val="es-ES"/>
                  </w:rPr>
                  <w:t>Los adolescentes LGBTQ sin hogar están en mayor riesgo de explotación sexual</w:t>
                </w:r>
                <w:r>
                  <w:rPr>
                    <w:lang w:val="es-ES"/>
                  </w:rPr>
                  <w:t>.</w:t>
                </w:r>
              </w:p>
              <w:p w14:paraId="3BF3E004" w14:textId="77777777" w:rsidR="009E1F68" w:rsidRDefault="009E1F68" w:rsidP="009E1F68">
                <w:pPr>
                  <w:pStyle w:val="BrownBodyCopy"/>
                  <w:rPr>
                    <w:lang w:val="es-ES"/>
                  </w:rPr>
                </w:pPr>
              </w:p>
              <w:p w14:paraId="7BDEE544" w14:textId="77777777" w:rsidR="009E1F68" w:rsidRPr="009E1F68" w:rsidRDefault="009E1F68" w:rsidP="009E1F68">
                <w:pPr>
                  <w:pStyle w:val="BrownBodyCopy"/>
                  <w:rPr>
                    <w:lang w:val="es-ES"/>
                  </w:rPr>
                </w:pPr>
                <w:r w:rsidRPr="009E1F68">
                  <w:rPr>
                    <w:lang w:val="es-ES"/>
                  </w:rPr>
                  <w:t xml:space="preserve">30% de los adolescentes LGBTQ han tenido un trastorno de salud mental </w:t>
                </w:r>
              </w:p>
              <w:p w14:paraId="310E577E" w14:textId="77777777" w:rsidR="009E1F68" w:rsidRPr="009E1F68" w:rsidRDefault="009E1F68" w:rsidP="009E1F68">
                <w:pPr>
                  <w:pStyle w:val="BrownBodyCopy"/>
                  <w:rPr>
                    <w:lang w:val="es-ES"/>
                  </w:rPr>
                </w:pPr>
              </w:p>
              <w:p w14:paraId="75979FA5" w14:textId="0E3F44EF" w:rsidR="00F35B6C" w:rsidRPr="009E1F68" w:rsidRDefault="009E1F68" w:rsidP="009E1F68">
                <w:pPr>
                  <w:pStyle w:val="BrownBodyCopy"/>
                  <w:rPr>
                    <w:lang w:val="es-ES"/>
                  </w:rPr>
                </w:pPr>
                <w:r w:rsidRPr="009E1F68">
                  <w:rPr>
                    <w:lang w:val="es-ES"/>
                  </w:rPr>
                  <w:t>~ 32% intentará suicidarse</w:t>
                </w:r>
              </w:p>
            </w:sdtContent>
          </w:sdt>
        </w:tc>
        <w:tc>
          <w:tcPr>
            <w:tcW w:w="240" w:type="dxa"/>
            <w:tcBorders>
              <w:top w:val="nil"/>
              <w:left w:val="nil"/>
              <w:bottom w:val="single" w:sz="4" w:space="0" w:color="8A7760" w:themeColor="accent1" w:themeShade="BF"/>
              <w:right w:val="nil"/>
            </w:tcBorders>
          </w:tcPr>
          <w:p w14:paraId="54D47859" w14:textId="77777777" w:rsidR="00913F01" w:rsidRPr="009E1F68" w:rsidRDefault="00913F01">
            <w:pPr>
              <w:rPr>
                <w:lang w:val="es-ES"/>
              </w:rPr>
            </w:pPr>
          </w:p>
        </w:tc>
        <w:tc>
          <w:tcPr>
            <w:tcW w:w="4094" w:type="dxa"/>
            <w:gridSpan w:val="2"/>
            <w:vMerge/>
            <w:tcBorders>
              <w:left w:val="nil"/>
              <w:bottom w:val="single" w:sz="4" w:space="0" w:color="8A7760" w:themeColor="accent1" w:themeShade="BF"/>
              <w:right w:val="nil"/>
            </w:tcBorders>
            <w:shd w:val="clear" w:color="auto" w:fill="D8F6F6"/>
          </w:tcPr>
          <w:p w14:paraId="7619CE76" w14:textId="77777777" w:rsidR="00913F01" w:rsidRPr="009E1F68" w:rsidRDefault="00913F01">
            <w:pPr>
              <w:rPr>
                <w:lang w:val="es-ES"/>
              </w:rPr>
            </w:pPr>
          </w:p>
        </w:tc>
      </w:tr>
      <w:tr w:rsidR="00D74161" w14:paraId="2FBDED8C" w14:textId="77777777" w:rsidTr="00F54276">
        <w:trPr>
          <w:trHeight w:val="1943"/>
        </w:trPr>
        <w:tc>
          <w:tcPr>
            <w:tcW w:w="12960" w:type="dxa"/>
            <w:gridSpan w:val="7"/>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sdt>
            <w:sdtPr>
              <w:rPr>
                <w:rStyle w:val="BrownArticleTitle"/>
              </w:rPr>
              <w:id w:val="2011181895"/>
              <w:placeholder>
                <w:docPart w:val="68109150F31E4BFEB36A6CD000C758E2"/>
              </w:placeholder>
              <w15:appearance w15:val="hidden"/>
            </w:sdtPr>
            <w:sdtEndPr>
              <w:rPr>
                <w:rStyle w:val="BrownArticleTitle"/>
              </w:rPr>
            </w:sdtEndPr>
            <w:sdtContent>
              <w:p w14:paraId="7CC9F262" w14:textId="024413B4" w:rsidR="00636B46" w:rsidRPr="00636B46" w:rsidRDefault="009E1F68" w:rsidP="009912D5">
                <w:pPr>
                  <w:rPr>
                    <w:rStyle w:val="BrownArticleTitle"/>
                  </w:rPr>
                </w:pPr>
                <w:r>
                  <w:rPr>
                    <w:rStyle w:val="BrownArticleTitle"/>
                  </w:rPr>
                  <w:t>LGBTQ Teens Need Social Support</w:t>
                </w:r>
              </w:p>
            </w:sdtContent>
          </w:sdt>
          <w:p w14:paraId="6A64953B" w14:textId="3EFD03C0" w:rsidR="00D74161" w:rsidRPr="00636B46" w:rsidRDefault="00D74161" w:rsidP="009912D5">
            <w:pPr>
              <w:rPr>
                <w:rStyle w:val="BrownArticleSubtitle"/>
              </w:rPr>
            </w:pPr>
          </w:p>
        </w:tc>
      </w:tr>
      <w:tr w:rsidR="003D2BFD" w:rsidRPr="009E1A44" w14:paraId="4AC7FF1B" w14:textId="77777777" w:rsidTr="006F47A0">
        <w:trPr>
          <w:trHeight w:val="2178"/>
        </w:trPr>
        <w:tc>
          <w:tcPr>
            <w:tcW w:w="4312" w:type="dxa"/>
            <w:gridSpan w:val="2"/>
            <w:tcBorders>
              <w:top w:val="nil"/>
              <w:left w:val="nil"/>
              <w:bottom w:val="nil"/>
              <w:right w:val="nil"/>
            </w:tcBorders>
            <w:vAlign w:val="bottom"/>
          </w:tcPr>
          <w:p w14:paraId="244EEA07" w14:textId="0B85BDE6" w:rsidR="003D2BFD" w:rsidRPr="000B6AA2" w:rsidRDefault="003D2BFD" w:rsidP="00BB269B">
            <w:pPr>
              <w:rPr>
                <w:b/>
                <w:bCs/>
                <w:color w:val="8A7760" w:themeColor="accent1" w:themeShade="BF"/>
                <w:sz w:val="28"/>
                <w:szCs w:val="28"/>
              </w:rPr>
            </w:pPr>
          </w:p>
        </w:tc>
        <w:tc>
          <w:tcPr>
            <w:tcW w:w="4314" w:type="dxa"/>
            <w:gridSpan w:val="2"/>
            <w:vMerge w:val="restart"/>
            <w:tcBorders>
              <w:top w:val="nil"/>
              <w:left w:val="nil"/>
              <w:bottom w:val="nil"/>
              <w:right w:val="nil"/>
            </w:tcBorders>
          </w:tcPr>
          <w:sdt>
            <w:sdtPr>
              <w:rPr>
                <w:rFonts w:asciiTheme="majorHAnsi" w:hAnsiTheme="majorHAnsi" w:cs="Arial"/>
                <w:noProof/>
                <w:sz w:val="48"/>
                <w:szCs w:val="48"/>
              </w:rPr>
              <w:id w:val="281539834"/>
              <w:placeholder>
                <w:docPart w:val="00A73276348A401686A15D6974C78A33"/>
              </w:placeholder>
              <w15:appearance w15:val="hidden"/>
            </w:sdtPr>
            <w:sdtEndPr>
              <w:rPr>
                <w:rFonts w:asciiTheme="minorHAnsi" w:hAnsiTheme="minorHAnsi" w:cstheme="minorBidi"/>
                <w:noProof w:val="0"/>
                <w:sz w:val="22"/>
                <w:szCs w:val="22"/>
              </w:rPr>
            </w:sdtEndPr>
            <w:sdtContent>
              <w:p w14:paraId="6D740E92" w14:textId="55C4DACE" w:rsidR="00BB269B" w:rsidRDefault="00BB269B" w:rsidP="00BB269B">
                <w:pPr>
                  <w:pStyle w:val="BrownBodyCopy"/>
                  <w:spacing w:after="160"/>
                </w:pPr>
                <w:r w:rsidRPr="00BB269B">
                  <w:t>LGBTQ teens with more social support reported LESS depression, suicidal thoughts, anxiety, drug use, school avoidance, and violence.</w:t>
                </w:r>
              </w:p>
              <w:p w14:paraId="3A534466" w14:textId="7C0B0652" w:rsidR="00BB269B" w:rsidRDefault="00BB269B" w:rsidP="00BB269B">
                <w:pPr>
                  <w:pStyle w:val="BrownBodyCopy"/>
                  <w:spacing w:after="160"/>
                </w:pPr>
                <w:r w:rsidRPr="00BB269B">
                  <w:t>Social support was defined as the teen feeling cared for and loved, esteemed, and a member of a network.</w:t>
                </w:r>
              </w:p>
              <w:p w14:paraId="62595E29" w14:textId="7681A3B0" w:rsidR="00B26E98" w:rsidRPr="0084788A" w:rsidRDefault="00BB269B" w:rsidP="00BB269B">
                <w:pPr>
                  <w:pStyle w:val="BrownBodyCopy"/>
                  <w:spacing w:after="160"/>
                </w:pPr>
                <w:r w:rsidRPr="00BB269B">
                  <w:t>Your behavior towards your kid, peer at school, or colleague at work can make a large difference in their mental health.</w:t>
                </w:r>
              </w:p>
            </w:sdtContent>
          </w:sdt>
        </w:tc>
        <w:tc>
          <w:tcPr>
            <w:tcW w:w="4334" w:type="dxa"/>
            <w:gridSpan w:val="3"/>
            <w:vMerge w:val="restart"/>
            <w:tcBorders>
              <w:top w:val="nil"/>
              <w:left w:val="nil"/>
              <w:bottom w:val="nil"/>
              <w:right w:val="nil"/>
            </w:tcBorders>
          </w:tcPr>
          <w:sdt>
            <w:sdtPr>
              <w:id w:val="-1355037492"/>
              <w:placeholder>
                <w:docPart w:val="80F03182638C418690E77C4F23369CA1"/>
              </w:placeholder>
              <w15:appearance w15:val="hidden"/>
            </w:sdtPr>
            <w:sdtEndPr/>
            <w:sdtContent>
              <w:p w14:paraId="6E415542" w14:textId="77777777" w:rsidR="00BB269B" w:rsidRPr="00BB269B" w:rsidRDefault="00BB269B" w:rsidP="00BB269B">
                <w:pPr>
                  <w:pStyle w:val="BrownBodyCopy"/>
                  <w:spacing w:after="120"/>
                  <w:rPr>
                    <w:lang w:val="es-ES"/>
                  </w:rPr>
                </w:pPr>
                <w:r w:rsidRPr="00BB269B">
                  <w:rPr>
                    <w:lang w:val="es-ES"/>
                  </w:rPr>
                  <w:t>Los adolescentes LGBTQ sienten más hostilidad y menos apoyo social</w:t>
                </w:r>
              </w:p>
              <w:p w14:paraId="07BD9B19" w14:textId="77777777" w:rsidR="00BB269B" w:rsidRDefault="00BB269B" w:rsidP="00BB269B">
                <w:pPr>
                  <w:pStyle w:val="BrownBodyCopy"/>
                  <w:spacing w:after="120"/>
                  <w:rPr>
                    <w:lang w:val="es-ES"/>
                  </w:rPr>
                </w:pPr>
                <w:r w:rsidRPr="00BB269B">
                  <w:rPr>
                    <w:lang w:val="es-ES"/>
                  </w:rPr>
                  <w:t>Por eso el apoyo social es tan importante para el desarrollo de la salud y la autoestima</w:t>
                </w:r>
              </w:p>
              <w:p w14:paraId="2E2D900D" w14:textId="77777777" w:rsidR="00BB269B" w:rsidRDefault="00BB269B" w:rsidP="00BB269B">
                <w:pPr>
                  <w:pStyle w:val="BrownBodyCopy"/>
                  <w:spacing w:after="120"/>
                  <w:rPr>
                    <w:lang w:val="es-ES"/>
                  </w:rPr>
                </w:pPr>
                <w:r w:rsidRPr="00BB269B">
                  <w:rPr>
                    <w:lang w:val="es-ES"/>
                  </w:rPr>
                  <w:t>El apoyo social se definió en este estudio como el adolescente que se siente cuidado y amado, estimado, y miembro de una red social.</w:t>
                </w:r>
              </w:p>
              <w:p w14:paraId="2A20E398" w14:textId="4C35A32C" w:rsidR="00B26E98" w:rsidRPr="00BB269B" w:rsidRDefault="00BB269B" w:rsidP="00BB269B">
                <w:pPr>
                  <w:pStyle w:val="BrownBodyCopy"/>
                  <w:spacing w:after="120"/>
                  <w:rPr>
                    <w:lang w:val="es-ES"/>
                  </w:rPr>
                </w:pPr>
                <w:r w:rsidRPr="00BB269B">
                  <w:rPr>
                    <w:lang w:val="es-ES"/>
                  </w:rPr>
                  <w:t>Tu comportamiento hacia tu hij@, compañer@ en la escuela, o colega en el trabajo puede hacer una gran diferencia en su salud mental.</w:t>
                </w:r>
              </w:p>
            </w:sdtContent>
          </w:sdt>
        </w:tc>
      </w:tr>
      <w:tr w:rsidR="003D2BFD" w14:paraId="0185D613" w14:textId="77777777" w:rsidTr="006F47A0">
        <w:trPr>
          <w:trHeight w:val="648"/>
        </w:trPr>
        <w:tc>
          <w:tcPr>
            <w:tcW w:w="4312" w:type="dxa"/>
            <w:gridSpan w:val="2"/>
            <w:tcBorders>
              <w:top w:val="nil"/>
              <w:left w:val="nil"/>
              <w:bottom w:val="nil"/>
              <w:right w:val="nil"/>
            </w:tcBorders>
            <w:vAlign w:val="center"/>
          </w:tcPr>
          <w:p w14:paraId="7592942F" w14:textId="208823B0" w:rsidR="003D2BFD" w:rsidRPr="008E3641" w:rsidRDefault="003D2BFD" w:rsidP="003D2BFD">
            <w:pPr>
              <w:rPr>
                <w:rStyle w:val="BrownAuthorName"/>
              </w:rPr>
            </w:pPr>
            <w:r w:rsidRPr="008E3641">
              <w:rPr>
                <w:rStyle w:val="BrownAuthorName"/>
              </w:rPr>
              <w:t xml:space="preserve">-------------- </w:t>
            </w:r>
            <w:sdt>
              <w:sdtPr>
                <w:rPr>
                  <w:rStyle w:val="BrownAuthorName"/>
                </w:rPr>
                <w:id w:val="878985655"/>
                <w:placeholder>
                  <w:docPart w:val="BAC9CEC70BC44240BE2E5C8E9BADF772"/>
                </w:placeholder>
                <w15:appearance w15:val="hidden"/>
              </w:sdtPr>
              <w:sdtEndPr>
                <w:rPr>
                  <w:rStyle w:val="BrownAuthorName"/>
                </w:rPr>
              </w:sdtEndPr>
              <w:sdtContent>
                <w:r w:rsidR="009E1F68">
                  <w:rPr>
                    <w:rStyle w:val="BrownAuthorName"/>
                  </w:rPr>
                  <w:t>Ariana Hoet, Ph.D.</w:t>
                </w:r>
              </w:sdtContent>
            </w:sdt>
          </w:p>
        </w:tc>
        <w:tc>
          <w:tcPr>
            <w:tcW w:w="4314" w:type="dxa"/>
            <w:gridSpan w:val="2"/>
            <w:vMerge/>
            <w:tcBorders>
              <w:top w:val="nil"/>
              <w:left w:val="nil"/>
              <w:bottom w:val="nil"/>
              <w:right w:val="nil"/>
            </w:tcBorders>
          </w:tcPr>
          <w:p w14:paraId="134BC610" w14:textId="77777777" w:rsidR="003D2BFD" w:rsidRPr="00CF782B" w:rsidRDefault="003D2BFD" w:rsidP="00556091">
            <w:pPr>
              <w:pStyle w:val="BrownBodyCopy"/>
            </w:pPr>
          </w:p>
        </w:tc>
        <w:tc>
          <w:tcPr>
            <w:tcW w:w="4334" w:type="dxa"/>
            <w:gridSpan w:val="3"/>
            <w:vMerge/>
            <w:tcBorders>
              <w:top w:val="nil"/>
              <w:left w:val="nil"/>
              <w:bottom w:val="nil"/>
              <w:right w:val="nil"/>
            </w:tcBorders>
          </w:tcPr>
          <w:p w14:paraId="5CFA185F" w14:textId="77777777" w:rsidR="003D2BFD" w:rsidRPr="00834FD1" w:rsidRDefault="003D2BFD" w:rsidP="00556091">
            <w:pPr>
              <w:pStyle w:val="BrownBodyCopy"/>
            </w:pPr>
          </w:p>
        </w:tc>
      </w:tr>
      <w:tr w:rsidR="003D2BFD" w14:paraId="4947B15C" w14:textId="77777777" w:rsidTr="006F47A0">
        <w:trPr>
          <w:trHeight w:val="720"/>
        </w:trPr>
        <w:tc>
          <w:tcPr>
            <w:tcW w:w="4312" w:type="dxa"/>
            <w:gridSpan w:val="2"/>
            <w:tcBorders>
              <w:top w:val="nil"/>
              <w:left w:val="nil"/>
              <w:bottom w:val="nil"/>
              <w:right w:val="nil"/>
            </w:tcBorders>
          </w:tcPr>
          <w:sdt>
            <w:sdtPr>
              <w:id w:val="-1452470701"/>
              <w:placeholder>
                <w:docPart w:val="117C90188A4A41558C95A5CA496D964A"/>
              </w:placeholder>
              <w15:appearance w15:val="hidden"/>
            </w:sdtPr>
            <w:sdtEndPr/>
            <w:sdtContent>
              <w:p w14:paraId="4AF3A93B" w14:textId="3600AFA7" w:rsidR="009E1F68" w:rsidRDefault="009E1F68" w:rsidP="009E1F68">
                <w:pPr>
                  <w:pStyle w:val="BrownBodyCopy"/>
                </w:pPr>
                <w:r>
                  <w:t>LGBTQ teens experience more hostility and less social support</w:t>
                </w:r>
                <w:r w:rsidR="00BB269B">
                  <w:t>.</w:t>
                </w:r>
              </w:p>
              <w:p w14:paraId="00B021E4" w14:textId="77777777" w:rsidR="009E1F68" w:rsidRDefault="009E1F68" w:rsidP="009E1F68">
                <w:pPr>
                  <w:pStyle w:val="BrownBodyCopy"/>
                </w:pPr>
              </w:p>
              <w:p w14:paraId="0672370D" w14:textId="0010D90F" w:rsidR="003D2BFD" w:rsidRPr="00A8521A" w:rsidRDefault="009E1F68" w:rsidP="009E1F68">
                <w:pPr>
                  <w:pStyle w:val="BrownBodyCopy"/>
                  <w:rPr>
                    <w:rStyle w:val="BrownAuthorName"/>
                    <w:noProof/>
                  </w:rPr>
                </w:pPr>
                <w:r>
                  <w:t>SO social support is so important for health development and self-esteem</w:t>
                </w:r>
              </w:p>
            </w:sdtContent>
          </w:sdt>
        </w:tc>
        <w:tc>
          <w:tcPr>
            <w:tcW w:w="4314" w:type="dxa"/>
            <w:gridSpan w:val="2"/>
            <w:vMerge/>
            <w:tcBorders>
              <w:top w:val="nil"/>
              <w:left w:val="nil"/>
              <w:bottom w:val="nil"/>
              <w:right w:val="nil"/>
            </w:tcBorders>
          </w:tcPr>
          <w:p w14:paraId="66B69E46" w14:textId="77777777" w:rsidR="003D2BFD" w:rsidRPr="00834FD1" w:rsidRDefault="003D2BFD" w:rsidP="00556091">
            <w:pPr>
              <w:pStyle w:val="BrownBodyCopy"/>
            </w:pPr>
          </w:p>
        </w:tc>
        <w:tc>
          <w:tcPr>
            <w:tcW w:w="4334" w:type="dxa"/>
            <w:gridSpan w:val="3"/>
            <w:vMerge/>
            <w:tcBorders>
              <w:top w:val="nil"/>
              <w:left w:val="nil"/>
              <w:bottom w:val="nil"/>
              <w:right w:val="nil"/>
            </w:tcBorders>
          </w:tcPr>
          <w:p w14:paraId="06E2E3BE" w14:textId="77777777" w:rsidR="003D2BFD" w:rsidRPr="00834FD1" w:rsidRDefault="003D2BFD" w:rsidP="00556091">
            <w:pPr>
              <w:pStyle w:val="BrownBodyCopy"/>
            </w:pPr>
          </w:p>
        </w:tc>
      </w:tr>
      <w:tr w:rsidR="00F54276" w14:paraId="6F4F7FE4" w14:textId="77777777" w:rsidTr="00BB269B">
        <w:trPr>
          <w:trHeight w:val="144"/>
        </w:trPr>
        <w:tc>
          <w:tcPr>
            <w:tcW w:w="539" w:type="dxa"/>
            <w:tcBorders>
              <w:left w:val="nil"/>
              <w:bottom w:val="nil"/>
              <w:right w:val="nil"/>
            </w:tcBorders>
          </w:tcPr>
          <w:p w14:paraId="43A98C11" w14:textId="77777777" w:rsidR="00F54276" w:rsidRPr="00F54276" w:rsidRDefault="00F54276" w:rsidP="00DB5087">
            <w:pPr>
              <w:pStyle w:val="BrownBodyCopy"/>
              <w:rPr>
                <w:rFonts w:asciiTheme="majorHAnsi" w:hAnsiTheme="majorHAnsi"/>
              </w:rPr>
            </w:pPr>
            <w:bookmarkStart w:id="1" w:name="_Hlk55863135"/>
          </w:p>
        </w:tc>
        <w:tc>
          <w:tcPr>
            <w:tcW w:w="11335" w:type="dxa"/>
            <w:gridSpan w:val="5"/>
            <w:tcBorders>
              <w:top w:val="single" w:sz="8" w:space="0" w:color="5F645C" w:themeColor="accent2" w:themeShade="BF"/>
              <w:left w:val="nil"/>
              <w:bottom w:val="nil"/>
              <w:right w:val="nil"/>
            </w:tcBorders>
          </w:tcPr>
          <w:p w14:paraId="5A6F4636" w14:textId="77777777" w:rsidR="00F54276" w:rsidRPr="00834FD1" w:rsidRDefault="00F54276" w:rsidP="00556091">
            <w:pPr>
              <w:pStyle w:val="BrownBodyCopy"/>
            </w:pPr>
          </w:p>
        </w:tc>
        <w:tc>
          <w:tcPr>
            <w:tcW w:w="1086" w:type="dxa"/>
            <w:tcBorders>
              <w:left w:val="nil"/>
              <w:bottom w:val="nil"/>
              <w:right w:val="nil"/>
            </w:tcBorders>
          </w:tcPr>
          <w:p w14:paraId="79E55DE1" w14:textId="77777777" w:rsidR="00F54276" w:rsidRPr="00F54276" w:rsidRDefault="00F54276" w:rsidP="00F54276">
            <w:pPr>
              <w:pStyle w:val="Footer"/>
            </w:pPr>
          </w:p>
        </w:tc>
      </w:tr>
      <w:bookmarkEnd w:id="1"/>
      <w:tr w:rsidR="003F2608" w:rsidRPr="008E3641" w14:paraId="35CACF13" w14:textId="77777777" w:rsidTr="00500D14">
        <w:trPr>
          <w:trHeight w:val="1152"/>
        </w:trPr>
        <w:tc>
          <w:tcPr>
            <w:tcW w:w="12960" w:type="dxa"/>
            <w:gridSpan w:val="7"/>
            <w:tcBorders>
              <w:top w:val="nil"/>
              <w:left w:val="nil"/>
              <w:bottom w:val="single" w:sz="4" w:space="0" w:color="8A7760" w:themeColor="accent1" w:themeShade="BF"/>
              <w:right w:val="nil"/>
            </w:tcBorders>
            <w:shd w:val="clear" w:color="auto" w:fill="auto"/>
            <w:tcMar>
              <w:left w:w="0" w:type="dxa"/>
              <w:right w:w="0" w:type="dxa"/>
            </w:tcMar>
          </w:tcPr>
          <w:p w14:paraId="40847D61" w14:textId="20134201" w:rsidR="003F2608" w:rsidRPr="008E3641" w:rsidRDefault="003F2608" w:rsidP="008E3641">
            <w:pPr>
              <w:pStyle w:val="Header"/>
            </w:pPr>
            <w:r w:rsidRPr="00DB5087">
              <w:rPr>
                <w:noProof/>
              </w:rPr>
              <w:lastRenderedPageBreak/>
              <mc:AlternateContent>
                <mc:Choice Requires="wps">
                  <w:drawing>
                    <wp:anchor distT="0" distB="0" distL="114300" distR="114300" simplePos="0" relativeHeight="251694080" behindDoc="1" locked="1" layoutInCell="1" allowOverlap="1" wp14:anchorId="14EE0F25" wp14:editId="7C913FEB">
                      <wp:simplePos x="0" y="0"/>
                      <wp:positionH relativeFrom="column">
                        <wp:posOffset>2738755</wp:posOffset>
                      </wp:positionH>
                      <wp:positionV relativeFrom="paragraph">
                        <wp:posOffset>-228600</wp:posOffset>
                      </wp:positionV>
                      <wp:extent cx="2752344" cy="713232"/>
                      <wp:effectExtent l="0" t="0" r="0" b="0"/>
                      <wp:wrapNone/>
                      <wp:docPr id="15" name="Freeform: Sha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344" cy="713232"/>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rgbClr val="D8F6F6"/>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64493E4" id="Freeform: Shape 12" o:spid="_x0000_s1026" alt="&quot;&quot;" style="position:absolute;margin-left:215.65pt;margin-top:-18pt;width:216.7pt;height:56.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" path="m,l2748917,r-74987,100278c2365056,474547,1897616,713105,1374458,713105,851300,713105,383860,474547,74986,100278l,xe" fillcolor="#d8f6f6" stroked="f" strokeweight="1pt">
                      <v:stroke joinstyle="miter"/>
                      <v:path arrowok="t" o:connecttype="custom" o:connectlocs="0,0;2752344,0;2677264,100296;1376171,713232;75079,100296" o:connectangles="0,0,0,0,0"/>
                      <w10:anchorlock/>
                    </v:shape>
                  </w:pict>
                </mc:Fallback>
              </mc:AlternateContent>
            </w:r>
            <w:sdt>
              <w:sdtPr>
                <w:id w:val="1156880250"/>
                <w:placeholder>
                  <w:docPart w:val="6FF44FEDE1814CF49225E59BBE453A66"/>
                </w:placeholder>
                <w15:appearance w15:val="hidden"/>
              </w:sdtPr>
              <w:sdtEndPr/>
              <w:sdtContent>
                <w:sdt>
                  <w:sdtPr>
                    <w:id w:val="1928455615"/>
                    <w:placeholder>
                      <w:docPart w:val="8C961EB251D84514A545066C386B005C"/>
                    </w:placeholder>
                    <w15:appearance w15:val="hidden"/>
                  </w:sdtPr>
                  <w:sdtContent>
                    <w:r w:rsidR="003E00E4">
                      <w:t>Wednesday June 30, 2021</w:t>
                    </w:r>
                  </w:sdtContent>
                </w:sdt>
              </w:sdtContent>
            </w:sdt>
          </w:p>
        </w:tc>
      </w:tr>
      <w:tr w:rsidR="00B27617" w14:paraId="2CA61834" w14:textId="77777777" w:rsidTr="0039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3"/>
        </w:trPr>
        <w:tc>
          <w:tcPr>
            <w:tcW w:w="12960" w:type="dxa"/>
            <w:gridSpan w:val="7"/>
            <w:tcMar>
              <w:left w:w="0" w:type="dxa"/>
              <w:right w:w="0" w:type="dxa"/>
            </w:tcMar>
          </w:tcPr>
          <w:p w14:paraId="4076E7C4" w14:textId="77777777" w:rsidR="00226343" w:rsidRDefault="00B27617" w:rsidP="00BF7B9D">
            <w:r>
              <w:rPr>
                <w:noProof/>
              </w:rPr>
              <w:drawing>
                <wp:inline distT="0" distB="0" distL="0" distR="0" wp14:anchorId="05A2A5D3" wp14:editId="5F7354B3">
                  <wp:extent cx="8253413" cy="3309620"/>
                  <wp:effectExtent l="0" t="0" r="0" b="5080"/>
                  <wp:docPr id="9" name="Picture 9" descr="Family on the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mily on the couch"/>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274849" cy="3318216"/>
                          </a:xfrm>
                          <a:prstGeom prst="rect">
                            <a:avLst/>
                          </a:prstGeom>
                          <a:ln>
                            <a:noFill/>
                          </a:ln>
                          <a:extLst>
                            <a:ext uri="{53640926-AAD7-44D8-BBD7-CCE9431645EC}">
                              <a14:shadowObscured xmlns:a14="http://schemas.microsoft.com/office/drawing/2010/main"/>
                            </a:ext>
                          </a:extLst>
                        </pic:spPr>
                      </pic:pic>
                    </a:graphicData>
                  </a:graphic>
                </wp:inline>
              </w:drawing>
            </w:r>
          </w:p>
        </w:tc>
      </w:tr>
      <w:tr w:rsidR="00AC7902" w14:paraId="18A29DCA" w14:textId="77777777" w:rsidTr="0039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5"/>
        </w:trPr>
        <w:tc>
          <w:tcPr>
            <w:tcW w:w="12960" w:type="dxa"/>
            <w:gridSpan w:val="7"/>
            <w:tcBorders>
              <w:bottom w:val="single" w:sz="4" w:space="0" w:color="8A7760" w:themeColor="accent1" w:themeShade="BF"/>
            </w:tcBorders>
            <w:tcMar>
              <w:left w:w="115" w:type="dxa"/>
              <w:right w:w="0" w:type="dxa"/>
            </w:tcMar>
            <w:vAlign w:val="center"/>
          </w:tcPr>
          <w:p w14:paraId="7AFB6019" w14:textId="357B1D0F" w:rsidR="00AC7902" w:rsidRDefault="00AC7902" w:rsidP="00EE74D2">
            <w:pPr>
              <w:pStyle w:val="BrownPictureCaption"/>
              <w:rPr>
                <w:noProof/>
              </w:rPr>
            </w:pPr>
          </w:p>
        </w:tc>
      </w:tr>
      <w:tr w:rsidR="002D6C13" w14:paraId="3F4685DD" w14:textId="77777777" w:rsidTr="0039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6"/>
        </w:trPr>
        <w:tc>
          <w:tcPr>
            <w:tcW w:w="12960" w:type="dxa"/>
            <w:gridSpan w:val="7"/>
            <w:tcBorders>
              <w:top w:val="single" w:sz="4" w:space="0" w:color="8A7760" w:themeColor="accent1" w:themeShade="BF"/>
            </w:tcBorders>
            <w:shd w:val="clear" w:color="auto" w:fill="auto"/>
            <w:tcMar>
              <w:top w:w="0" w:type="dxa"/>
              <w:left w:w="115" w:type="dxa"/>
              <w:bottom w:w="216" w:type="dxa"/>
              <w:right w:w="115" w:type="dxa"/>
            </w:tcMar>
            <w:vAlign w:val="bottom"/>
          </w:tcPr>
          <w:p w14:paraId="318C07DB" w14:textId="383A8F55" w:rsidR="00C27B8C" w:rsidRPr="00C27B8C" w:rsidRDefault="008C0DBE" w:rsidP="00FE3C24">
            <w:pPr>
              <w:rPr>
                <w:rStyle w:val="BrownArticleTitle"/>
              </w:rPr>
            </w:pPr>
            <w:sdt>
              <w:sdtPr>
                <w:rPr>
                  <w:rStyle w:val="BrownArticleTitle"/>
                </w:rPr>
                <w:id w:val="1027611096"/>
                <w:placeholder>
                  <w:docPart w:val="0B105611DF4B4188879989E4DB63D9DC"/>
                </w:placeholder>
                <w15:appearance w15:val="hidden"/>
              </w:sdtPr>
              <w:sdtEndPr>
                <w:rPr>
                  <w:rStyle w:val="BrownArticleTitle"/>
                </w:rPr>
              </w:sdtEndPr>
              <w:sdtContent>
                <w:r w:rsidR="00BB269B">
                  <w:rPr>
                    <w:rStyle w:val="BrownArticleTitle"/>
                  </w:rPr>
                  <w:t>Responding to you Child’s Challenging Questions about Gender/Sex</w:t>
                </w:r>
              </w:sdtContent>
            </w:sdt>
          </w:p>
          <w:p w14:paraId="64161C3F" w14:textId="51B60180" w:rsidR="002D6C13" w:rsidRPr="00C27B8C" w:rsidRDefault="00BB269B" w:rsidP="00FE3C24">
            <w:pPr>
              <w:rPr>
                <w:rStyle w:val="BrownArticleSubtitle"/>
              </w:rPr>
            </w:pPr>
            <w:r>
              <w:rPr>
                <w:rStyle w:val="BrownArticleSubtitle"/>
              </w:rPr>
              <w:t>A Guide:</w:t>
            </w:r>
          </w:p>
        </w:tc>
      </w:tr>
      <w:tr w:rsidR="00813EA3" w14:paraId="0AB4F49E" w14:textId="77777777" w:rsidTr="00253E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8"/>
        </w:trPr>
        <w:tc>
          <w:tcPr>
            <w:tcW w:w="6351" w:type="dxa"/>
            <w:gridSpan w:val="3"/>
            <w:tcMar>
              <w:left w:w="115" w:type="dxa"/>
              <w:bottom w:w="288" w:type="dxa"/>
              <w:right w:w="216" w:type="dxa"/>
            </w:tcMar>
          </w:tcPr>
          <w:p w14:paraId="0F8A351F" w14:textId="68B9165D" w:rsidR="00C40E10" w:rsidRPr="008E3641" w:rsidRDefault="006253C6" w:rsidP="009F4A41">
            <w:pPr>
              <w:rPr>
                <w:rStyle w:val="BrownAuthorName"/>
              </w:rPr>
            </w:pPr>
            <w:r w:rsidRPr="008E3641">
              <w:rPr>
                <w:rStyle w:val="BrownAuthorName"/>
              </w:rPr>
              <w:t>--------------</w:t>
            </w:r>
            <w:bookmarkStart w:id="2" w:name="_Hlk51676496"/>
            <w:r w:rsidR="00C40E10" w:rsidRPr="008E3641">
              <w:rPr>
                <w:rStyle w:val="BrownAuthorName"/>
              </w:rPr>
              <w:t xml:space="preserve"> </w:t>
            </w:r>
            <w:sdt>
              <w:sdtPr>
                <w:rPr>
                  <w:rStyle w:val="BrownAuthorName"/>
                </w:rPr>
                <w:id w:val="-1005740281"/>
                <w:placeholder>
                  <w:docPart w:val="CE09E2AD9A194F288CE4E0141B5AF0BF"/>
                </w:placeholder>
                <w15:appearance w15:val="hidden"/>
              </w:sdtPr>
              <w:sdtEndPr>
                <w:rPr>
                  <w:rStyle w:val="BrownAuthorName"/>
                </w:rPr>
              </w:sdtEndPr>
              <w:sdtContent>
                <w:r w:rsidR="00BB269B">
                  <w:rPr>
                    <w:rStyle w:val="BrownAuthorName"/>
                  </w:rPr>
                  <w:t>Jadig Garcia, Ph.D.</w:t>
                </w:r>
              </w:sdtContent>
            </w:sdt>
          </w:p>
          <w:bookmarkEnd w:id="2" w:displacedByCustomXml="next"/>
          <w:sdt>
            <w:sdtPr>
              <w:id w:val="-2053994218"/>
              <w:placeholder>
                <w:docPart w:val="2438B252091F4B33AB8E8528BCD0D808"/>
              </w:placeholder>
              <w15:appearance w15:val="hidden"/>
            </w:sdtPr>
            <w:sdtEndPr/>
            <w:sdtContent>
              <w:p w14:paraId="3DE5424D" w14:textId="1AC1D17F" w:rsidR="00813EA3" w:rsidRPr="0032425B" w:rsidRDefault="00A762B2" w:rsidP="00A762B2">
                <w:pPr>
                  <w:pStyle w:val="BrownBodyCopy"/>
                </w:pPr>
                <w:r w:rsidRPr="00A762B2">
                  <w:t>Kids are naturally curious and will often ask questions when they don’t understand something. These questions can catch parents off-guard or make us feel uncomfortable, particularly when the questions are about a taboo or complex topic. Here are some common questions that are asked during early childhood</w:t>
                </w:r>
              </w:p>
            </w:sdtContent>
          </w:sdt>
        </w:tc>
        <w:tc>
          <w:tcPr>
            <w:tcW w:w="6609" w:type="dxa"/>
            <w:gridSpan w:val="4"/>
            <w:tcMar>
              <w:left w:w="216" w:type="dxa"/>
              <w:bottom w:w="288" w:type="dxa"/>
              <w:right w:w="115" w:type="dxa"/>
            </w:tcMar>
          </w:tcPr>
          <w:sdt>
            <w:sdtPr>
              <w:id w:val="-396670372"/>
              <w:placeholder>
                <w:docPart w:val="049E6FE051204ECD827C6B1F21F640EF"/>
              </w:placeholder>
              <w15:appearance w15:val="hidden"/>
            </w:sdtPr>
            <w:sdtEndPr/>
            <w:sdtContent>
              <w:p w14:paraId="635EF480" w14:textId="77777777" w:rsidR="006F47A0" w:rsidRDefault="006F47A0" w:rsidP="00C27B8C">
                <w:pPr>
                  <w:pStyle w:val="BrownBodyCopy"/>
                </w:pPr>
              </w:p>
              <w:p w14:paraId="28F1A597" w14:textId="50F1B2A3" w:rsidR="00A762B2" w:rsidRDefault="00A762B2" w:rsidP="00C27B8C">
                <w:pPr>
                  <w:pStyle w:val="BrownBodyCopy"/>
                </w:pPr>
                <w:r w:rsidRPr="00A762B2">
                  <w:t>Remember kids will learn that they should not talk about something or approach you with their thoughts when you have a negative response to their questions. Kids are naturally curious and they learn by asking questions!</w:t>
                </w:r>
              </w:p>
              <w:p w14:paraId="5DB616C1" w14:textId="77777777" w:rsidR="00A762B2" w:rsidRDefault="00A762B2" w:rsidP="00C27B8C">
                <w:pPr>
                  <w:pStyle w:val="BrownBodyCopy"/>
                </w:pPr>
              </w:p>
              <w:p w14:paraId="036311F7" w14:textId="61047929" w:rsidR="0032425B" w:rsidRPr="0032425B" w:rsidRDefault="00A762B2" w:rsidP="00C27B8C">
                <w:pPr>
                  <w:pStyle w:val="BrownBodyCopy"/>
                </w:pPr>
                <w:r w:rsidRPr="00A762B2">
                  <w:t>While their questions may make you uncomfortable, here are some general tips to help:</w:t>
                </w:r>
              </w:p>
            </w:sdtContent>
          </w:sdt>
        </w:tc>
      </w:tr>
      <w:tr w:rsidR="00BB5CD7" w:rsidRPr="00BB5CD7" w14:paraId="6A8C2EDA" w14:textId="77777777" w:rsidTr="006F4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12" w:type="dxa"/>
            <w:gridSpan w:val="2"/>
            <w:shd w:val="clear" w:color="auto" w:fill="D8F6F6"/>
            <w:tcMar>
              <w:top w:w="288" w:type="dxa"/>
              <w:left w:w="115" w:type="dxa"/>
              <w:right w:w="115" w:type="dxa"/>
            </w:tcMar>
          </w:tcPr>
          <w:p w14:paraId="5B191A9A" w14:textId="77777777" w:rsidR="00BB5CD7" w:rsidRPr="00BB5CD7" w:rsidRDefault="00BB5CD7" w:rsidP="00BB5CD7">
            <w:pPr>
              <w:rPr>
                <w:noProof/>
                <w:sz w:val="14"/>
                <w:szCs w:val="14"/>
              </w:rPr>
            </w:pPr>
          </w:p>
        </w:tc>
        <w:tc>
          <w:tcPr>
            <w:tcW w:w="4314" w:type="dxa"/>
            <w:gridSpan w:val="2"/>
            <w:shd w:val="clear" w:color="auto" w:fill="D8F6F6"/>
            <w:tcMar>
              <w:top w:w="288" w:type="dxa"/>
              <w:left w:w="216" w:type="dxa"/>
              <w:bottom w:w="0" w:type="dxa"/>
              <w:right w:w="115" w:type="dxa"/>
            </w:tcMar>
          </w:tcPr>
          <w:p w14:paraId="6D1E718A" w14:textId="77777777" w:rsidR="00BB5CD7" w:rsidRPr="00BB5CD7" w:rsidRDefault="00BB5CD7" w:rsidP="00BB5CD7">
            <w:pPr>
              <w:pStyle w:val="OliveBodyCopy"/>
              <w:rPr>
                <w:sz w:val="14"/>
                <w:szCs w:val="14"/>
              </w:rPr>
            </w:pPr>
          </w:p>
        </w:tc>
        <w:tc>
          <w:tcPr>
            <w:tcW w:w="4334" w:type="dxa"/>
            <w:gridSpan w:val="3"/>
            <w:shd w:val="clear" w:color="auto" w:fill="D8F6F6"/>
            <w:tcMar>
              <w:top w:w="288" w:type="dxa"/>
              <w:left w:w="216" w:type="dxa"/>
              <w:bottom w:w="0" w:type="dxa"/>
              <w:right w:w="288" w:type="dxa"/>
            </w:tcMar>
          </w:tcPr>
          <w:p w14:paraId="43F6B50B" w14:textId="77777777" w:rsidR="00BB5CD7" w:rsidRPr="00BB5CD7" w:rsidRDefault="00BB5CD7" w:rsidP="00BB5CD7">
            <w:pPr>
              <w:pStyle w:val="OliveBodyCopy"/>
              <w:rPr>
                <w:sz w:val="14"/>
                <w:szCs w:val="14"/>
              </w:rPr>
            </w:pPr>
          </w:p>
        </w:tc>
      </w:tr>
      <w:tr w:rsidR="00AF7606" w14:paraId="4E8E88EE" w14:textId="77777777" w:rsidTr="006F4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2"/>
        </w:trPr>
        <w:tc>
          <w:tcPr>
            <w:tcW w:w="4312" w:type="dxa"/>
            <w:gridSpan w:val="2"/>
            <w:shd w:val="clear" w:color="auto" w:fill="D8F6F6"/>
            <w:tcMar>
              <w:top w:w="0" w:type="dxa"/>
              <w:left w:w="115" w:type="dxa"/>
              <w:right w:w="115" w:type="dxa"/>
            </w:tcMar>
            <w:vAlign w:val="center"/>
          </w:tcPr>
          <w:p w14:paraId="11C9FD9D" w14:textId="77777777" w:rsidR="00AF7606" w:rsidRDefault="00346688" w:rsidP="00AF7606">
            <w:r>
              <w:rPr>
                <w:noProof/>
              </w:rPr>
              <w:drawing>
                <wp:inline distT="0" distB="0" distL="0" distR="0" wp14:anchorId="1617F7C6" wp14:editId="44697BFD">
                  <wp:extent cx="1954176" cy="2129869"/>
                  <wp:effectExtent l="57150" t="57150" r="46355" b="41910"/>
                  <wp:docPr id="12" name="Picture 1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8476" cy="214545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13AEDB6B" w14:textId="17B974EA" w:rsidR="00E64CBD" w:rsidRPr="000316CF" w:rsidRDefault="000316CF" w:rsidP="00AF7606">
            <w:pPr>
              <w:rPr>
                <w:lang w:val="fr-FR"/>
              </w:rPr>
            </w:pPr>
            <w:sdt>
              <w:sdtPr>
                <w:id w:val="-395505181"/>
                <w:placeholder>
                  <w:docPart w:val="66134B5AD81743FCB153152A94F94423"/>
                </w:placeholder>
                <w15:appearance w15:val="hidden"/>
              </w:sdtPr>
              <w:sdtContent>
                <w:r>
                  <w:rPr>
                    <w:lang w:val="fr-FR"/>
                  </w:rPr>
                  <w:t>Jadig Garcia</w:t>
                </w:r>
                <w:r w:rsidRPr="000316CF">
                  <w:rPr>
                    <w:lang w:val="fr-FR"/>
                  </w:rPr>
                  <w:t xml:space="preserve">, Ph.D. </w:t>
                </w:r>
              </w:sdtContent>
            </w:sdt>
            <w:r w:rsidRPr="000316CF">
              <w:rPr>
                <w:lang w:val="fr-FR"/>
              </w:rPr>
              <w:t>Clinical Psychologist</w:t>
            </w:r>
          </w:p>
          <w:p w14:paraId="1EEE4274" w14:textId="291D5951" w:rsidR="00E64CBD" w:rsidRPr="000316CF" w:rsidRDefault="00E64CBD" w:rsidP="00AF7606">
            <w:pPr>
              <w:rPr>
                <w:lang w:val="fr-FR"/>
              </w:rPr>
            </w:pPr>
          </w:p>
        </w:tc>
        <w:tc>
          <w:tcPr>
            <w:tcW w:w="4314" w:type="dxa"/>
            <w:gridSpan w:val="2"/>
            <w:vMerge w:val="restart"/>
            <w:shd w:val="clear" w:color="auto" w:fill="D8F6F6"/>
            <w:tcMar>
              <w:top w:w="0" w:type="dxa"/>
              <w:left w:w="216" w:type="dxa"/>
              <w:bottom w:w="216" w:type="dxa"/>
              <w:right w:w="115" w:type="dxa"/>
            </w:tcMar>
          </w:tcPr>
          <w:sdt>
            <w:sdtPr>
              <w:id w:val="-573511630"/>
              <w:placeholder>
                <w:docPart w:val="9EB996F61D0C41459208752E40C7C621"/>
              </w:placeholder>
              <w15:appearance w15:val="hidden"/>
            </w:sdtPr>
            <w:sdtEndPr/>
            <w:sdtContent>
              <w:p w14:paraId="015CBFA2" w14:textId="0862F43B" w:rsidR="00A762B2" w:rsidRDefault="00A762B2" w:rsidP="00A762B2">
                <w:pPr>
                  <w:pStyle w:val="OliveBodyCopy"/>
                </w:pPr>
                <w:r>
                  <w:t xml:space="preserve">This is also a good time to talk about “private parts” and that no one else should </w:t>
                </w:r>
                <w:r w:rsidR="006F47A0">
                  <w:t xml:space="preserve">touch </w:t>
                </w:r>
                <w:r>
                  <w:t>their “private parts”</w:t>
                </w:r>
              </w:p>
              <w:p w14:paraId="5E306305" w14:textId="77777777" w:rsidR="00A762B2" w:rsidRDefault="00A762B2" w:rsidP="00A762B2">
                <w:pPr>
                  <w:pStyle w:val="OliveBodyCopy"/>
                </w:pPr>
              </w:p>
              <w:p w14:paraId="0153A75D" w14:textId="77777777" w:rsidR="00A762B2" w:rsidRDefault="00A762B2" w:rsidP="00A762B2">
                <w:pPr>
                  <w:pStyle w:val="OliveBodyCopy"/>
                </w:pPr>
                <w:r>
                  <w:t>Sample responses:</w:t>
                </w:r>
              </w:p>
              <w:p w14:paraId="014852FC" w14:textId="77777777" w:rsidR="00A762B2" w:rsidRDefault="00A762B2" w:rsidP="00A762B2">
                <w:pPr>
                  <w:pStyle w:val="OliveBodyCopy"/>
                  <w:numPr>
                    <w:ilvl w:val="0"/>
                    <w:numId w:val="6"/>
                  </w:numPr>
                </w:pPr>
                <w:r>
                  <w:t xml:space="preserve">Most boys (or most girls) have _______. </w:t>
                </w:r>
              </w:p>
              <w:p w14:paraId="1148E338" w14:textId="77777777" w:rsidR="00A762B2" w:rsidRDefault="00A762B2" w:rsidP="00A762B2">
                <w:pPr>
                  <w:pStyle w:val="OliveBodyCopy"/>
                  <w:numPr>
                    <w:ilvl w:val="0"/>
                    <w:numId w:val="6"/>
                  </w:numPr>
                </w:pPr>
                <w:r>
                  <w:t>When you get older you may have _____.</w:t>
                </w:r>
              </w:p>
              <w:p w14:paraId="7FE383DB" w14:textId="77777777" w:rsidR="00A762B2" w:rsidRDefault="00A762B2" w:rsidP="00A762B2">
                <w:pPr>
                  <w:pStyle w:val="OliveBodyCopy"/>
                </w:pPr>
              </w:p>
              <w:p w14:paraId="3DE0CDAD" w14:textId="77777777" w:rsidR="00A762B2" w:rsidRDefault="00A762B2" w:rsidP="00A762B2">
                <w:pPr>
                  <w:pStyle w:val="OliveBodyCopy"/>
                </w:pPr>
                <w:r>
                  <w:t>2. Questions about family structure:</w:t>
                </w:r>
              </w:p>
              <w:p w14:paraId="39A632AC" w14:textId="77777777" w:rsidR="00A762B2" w:rsidRDefault="00A762B2" w:rsidP="00A762B2">
                <w:pPr>
                  <w:pStyle w:val="OliveBodyCopy"/>
                </w:pPr>
              </w:p>
              <w:p w14:paraId="44EBCF20" w14:textId="77777777" w:rsidR="00A762B2" w:rsidRDefault="00A762B2" w:rsidP="00A762B2">
                <w:pPr>
                  <w:pStyle w:val="OliveBodyCopy"/>
                </w:pPr>
                <w:r>
                  <w:t>Examples:</w:t>
                </w:r>
              </w:p>
              <w:p w14:paraId="3257BD6D" w14:textId="77777777" w:rsidR="00A762B2" w:rsidRDefault="00A762B2" w:rsidP="00A762B2">
                <w:pPr>
                  <w:pStyle w:val="OliveBodyCopy"/>
                  <w:numPr>
                    <w:ilvl w:val="0"/>
                    <w:numId w:val="7"/>
                  </w:numPr>
                </w:pPr>
                <w:r>
                  <w:t>Everyone has a mommy and a daddy</w:t>
                </w:r>
              </w:p>
              <w:p w14:paraId="6B0ABF1C" w14:textId="77777777" w:rsidR="00A762B2" w:rsidRDefault="00A762B2" w:rsidP="00A762B2">
                <w:pPr>
                  <w:pStyle w:val="OliveBodyCopy"/>
                  <w:numPr>
                    <w:ilvl w:val="0"/>
                    <w:numId w:val="7"/>
                  </w:numPr>
                </w:pPr>
                <w:r>
                  <w:t>Why does _____ not have a daddy/mommy?</w:t>
                </w:r>
              </w:p>
              <w:p w14:paraId="16527E13" w14:textId="77777777" w:rsidR="00A762B2" w:rsidRDefault="00A762B2" w:rsidP="00A762B2">
                <w:pPr>
                  <w:pStyle w:val="OliveBodyCopy"/>
                  <w:numPr>
                    <w:ilvl w:val="0"/>
                    <w:numId w:val="7"/>
                  </w:numPr>
                </w:pPr>
                <w:r>
                  <w:t>Why does _____ have two mommies/daddies?</w:t>
                </w:r>
              </w:p>
              <w:p w14:paraId="73C4E76D" w14:textId="77777777" w:rsidR="00A762B2" w:rsidRDefault="00A762B2" w:rsidP="00A762B2">
                <w:pPr>
                  <w:pStyle w:val="OliveBodyCopy"/>
                  <w:numPr>
                    <w:ilvl w:val="0"/>
                    <w:numId w:val="7"/>
                  </w:numPr>
                </w:pPr>
                <w:r>
                  <w:t>Does everyone have a grandma at their house?</w:t>
                </w:r>
              </w:p>
              <w:p w14:paraId="02F6354E" w14:textId="77777777" w:rsidR="00A762B2" w:rsidRDefault="00A762B2" w:rsidP="00A762B2">
                <w:pPr>
                  <w:pStyle w:val="OliveBodyCopy"/>
                </w:pPr>
              </w:p>
              <w:p w14:paraId="7F85BA4E" w14:textId="08C7D23A" w:rsidR="006F47A0" w:rsidRDefault="006F47A0" w:rsidP="00A762B2">
                <w:pPr>
                  <w:pStyle w:val="OliveBodyCopy"/>
                </w:pPr>
                <w:r>
                  <w:t>Sample Responses:</w:t>
                </w:r>
              </w:p>
              <w:p w14:paraId="1282E970" w14:textId="77777777" w:rsidR="006F47A0" w:rsidRDefault="006F47A0" w:rsidP="00A762B2">
                <w:pPr>
                  <w:pStyle w:val="OliveBodyCopy"/>
                  <w:numPr>
                    <w:ilvl w:val="0"/>
                    <w:numId w:val="8"/>
                  </w:numPr>
                </w:pPr>
                <w:r>
                  <w:t xml:space="preserve">Everyone’s family can look different. Some families have two mommies, some have two daddies, some only have 1 mommy and some only have </w:t>
                </w:r>
              </w:p>
              <w:p w14:paraId="434220A4" w14:textId="77777777" w:rsidR="006F47A0" w:rsidRDefault="006F47A0" w:rsidP="006F47A0">
                <w:pPr>
                  <w:pStyle w:val="OliveBodyCopy"/>
                </w:pPr>
                <w:r>
                  <w:t xml:space="preserve">      grandparents (i.e., give them   </w:t>
                </w:r>
              </w:p>
              <w:p w14:paraId="5AEAFAD5" w14:textId="77777777" w:rsidR="006F47A0" w:rsidRDefault="006F47A0" w:rsidP="006F47A0">
                <w:pPr>
                  <w:pStyle w:val="OliveBodyCopy"/>
                </w:pPr>
                <w:r>
                  <w:t xml:space="preserve">      examples of how families can </w:t>
                </w:r>
              </w:p>
              <w:p w14:paraId="03A5B39F" w14:textId="77777777" w:rsidR="006F47A0" w:rsidRDefault="006F47A0" w:rsidP="006F47A0">
                <w:pPr>
                  <w:pStyle w:val="OliveBodyCopy"/>
                </w:pPr>
                <w:r>
                  <w:t xml:space="preserve">      look different). </w:t>
                </w:r>
              </w:p>
              <w:p w14:paraId="5BED1813" w14:textId="20836468" w:rsidR="00AF7606" w:rsidRPr="00C27B8C" w:rsidRDefault="006F47A0" w:rsidP="006F47A0">
                <w:pPr>
                  <w:pStyle w:val="OliveBodyCopy"/>
                  <w:numPr>
                    <w:ilvl w:val="0"/>
                    <w:numId w:val="8"/>
                  </w:numPr>
                </w:pPr>
                <w:r>
                  <w:t>Provide books/media that normalize all types of family structures.</w:t>
                </w:r>
              </w:p>
            </w:sdtContent>
          </w:sdt>
        </w:tc>
        <w:tc>
          <w:tcPr>
            <w:tcW w:w="4334" w:type="dxa"/>
            <w:gridSpan w:val="3"/>
            <w:vMerge w:val="restart"/>
            <w:shd w:val="clear" w:color="auto" w:fill="D8F6F6"/>
            <w:tcMar>
              <w:top w:w="0" w:type="dxa"/>
              <w:left w:w="216" w:type="dxa"/>
              <w:bottom w:w="216" w:type="dxa"/>
              <w:right w:w="288" w:type="dxa"/>
            </w:tcMar>
          </w:tcPr>
          <w:sdt>
            <w:sdtPr>
              <w:id w:val="683245106"/>
              <w:placeholder>
                <w:docPart w:val="5BEFA31CEFBC4A1B9A8D7A13689F5DA2"/>
              </w:placeholder>
              <w15:appearance w15:val="hidden"/>
            </w:sdtPr>
            <w:sdtEndPr/>
            <w:sdtContent>
              <w:p w14:paraId="10D0576F" w14:textId="0151D049" w:rsidR="006F47A0" w:rsidRDefault="006F47A0" w:rsidP="006F47A0">
                <w:pPr>
                  <w:pStyle w:val="OliveBodyCopy"/>
                </w:pPr>
                <w:r>
                  <w:t>3. Comments about gender roles:</w:t>
                </w:r>
              </w:p>
              <w:p w14:paraId="14DD2B4A" w14:textId="03D2701B" w:rsidR="006F47A0" w:rsidRDefault="006F47A0" w:rsidP="006F47A0">
                <w:pPr>
                  <w:pStyle w:val="OliveBodyCopy"/>
                </w:pPr>
              </w:p>
              <w:p w14:paraId="3669E4BE" w14:textId="77777777" w:rsidR="006F47A0" w:rsidRDefault="006F47A0" w:rsidP="006F47A0">
                <w:pPr>
                  <w:pStyle w:val="OliveBodyCopy"/>
                </w:pPr>
                <w:r>
                  <w:t>Examples:</w:t>
                </w:r>
              </w:p>
              <w:p w14:paraId="1C1FD19E" w14:textId="77777777" w:rsidR="006F47A0" w:rsidRDefault="006F47A0" w:rsidP="006F47A0">
                <w:pPr>
                  <w:pStyle w:val="OliveBodyCopy"/>
                  <w:numPr>
                    <w:ilvl w:val="0"/>
                    <w:numId w:val="8"/>
                  </w:numPr>
                </w:pPr>
                <w:r>
                  <w:t xml:space="preserve">Boys don’t cry! </w:t>
                </w:r>
              </w:p>
              <w:p w14:paraId="0BB95A04" w14:textId="77777777" w:rsidR="006F47A0" w:rsidRDefault="006F47A0" w:rsidP="006F47A0">
                <w:pPr>
                  <w:pStyle w:val="OliveBodyCopy"/>
                  <w:numPr>
                    <w:ilvl w:val="0"/>
                    <w:numId w:val="8"/>
                  </w:numPr>
                </w:pPr>
                <w:r>
                  <w:t>Boys don’t play with dolls</w:t>
                </w:r>
              </w:p>
              <w:p w14:paraId="5EA7E3FD" w14:textId="77777777" w:rsidR="006F47A0" w:rsidRDefault="006F47A0" w:rsidP="006F47A0">
                <w:pPr>
                  <w:pStyle w:val="OliveBodyCopy"/>
                  <w:numPr>
                    <w:ilvl w:val="0"/>
                    <w:numId w:val="8"/>
                  </w:numPr>
                </w:pPr>
                <w:r>
                  <w:t>Girls can’t play with trucks</w:t>
                </w:r>
              </w:p>
              <w:p w14:paraId="0A866A46" w14:textId="77777777" w:rsidR="006F47A0" w:rsidRDefault="006F47A0" w:rsidP="0033462C">
                <w:pPr>
                  <w:pStyle w:val="OliveBodyCopy"/>
                  <w:numPr>
                    <w:ilvl w:val="0"/>
                    <w:numId w:val="8"/>
                  </w:numPr>
                </w:pPr>
                <w:r>
                  <w:t xml:space="preserve">Girls like pink! </w:t>
                </w:r>
              </w:p>
              <w:p w14:paraId="5E20C3B6" w14:textId="77777777" w:rsidR="006F47A0" w:rsidRDefault="006F47A0" w:rsidP="006E4431">
                <w:pPr>
                  <w:pStyle w:val="OliveBodyCopy"/>
                  <w:numPr>
                    <w:ilvl w:val="0"/>
                    <w:numId w:val="8"/>
                  </w:numPr>
                </w:pPr>
                <w:r>
                  <w:t>Boys don’t wear dresses</w:t>
                </w:r>
              </w:p>
              <w:p w14:paraId="06FFADC7" w14:textId="14D7645B" w:rsidR="006F47A0" w:rsidRDefault="006F47A0" w:rsidP="001A4910">
                <w:pPr>
                  <w:pStyle w:val="OliveBodyCopy"/>
                  <w:numPr>
                    <w:ilvl w:val="0"/>
                    <w:numId w:val="8"/>
                  </w:numPr>
                  <w:spacing w:after="120"/>
                </w:pPr>
                <w:r>
                  <w:t xml:space="preserve">Boys have short hair </w:t>
                </w:r>
              </w:p>
              <w:p w14:paraId="1C3A4F9B" w14:textId="24142CB5" w:rsidR="006F47A0" w:rsidRDefault="006F47A0" w:rsidP="006F47A0">
                <w:pPr>
                  <w:pStyle w:val="OliveBodyCopy"/>
                </w:pPr>
                <w:r>
                  <w:t>Sample Responses:</w:t>
                </w:r>
              </w:p>
              <w:p w14:paraId="06AC4E96" w14:textId="24578C77" w:rsidR="006F47A0" w:rsidRDefault="006F47A0" w:rsidP="006F47A0">
                <w:pPr>
                  <w:pStyle w:val="OliveBodyCopy"/>
                  <w:numPr>
                    <w:ilvl w:val="0"/>
                    <w:numId w:val="9"/>
                  </w:numPr>
                </w:pPr>
                <w:r>
                  <w:t xml:space="preserve">Everyone cries when they feel sad and sometimes when they are angry or excited! </w:t>
                </w:r>
              </w:p>
              <w:p w14:paraId="20B61864" w14:textId="77777777" w:rsidR="006F47A0" w:rsidRDefault="006F47A0" w:rsidP="00490160">
                <w:pPr>
                  <w:pStyle w:val="OliveBodyCopy"/>
                  <w:numPr>
                    <w:ilvl w:val="0"/>
                    <w:numId w:val="9"/>
                  </w:numPr>
                </w:pPr>
                <w:r>
                  <w:t xml:space="preserve">Boys and girls can play with whatever toys they would like! </w:t>
                </w:r>
              </w:p>
              <w:p w14:paraId="7EF22ACD" w14:textId="77777777" w:rsidR="006F47A0" w:rsidRDefault="006F47A0" w:rsidP="00AA2510">
                <w:pPr>
                  <w:pStyle w:val="OliveBodyCopy"/>
                  <w:numPr>
                    <w:ilvl w:val="0"/>
                    <w:numId w:val="9"/>
                  </w:numPr>
                </w:pPr>
                <w:r>
                  <w:t>Boys and girls can wear dresses.</w:t>
                </w:r>
              </w:p>
              <w:p w14:paraId="20958D39" w14:textId="77777777" w:rsidR="006F47A0" w:rsidRDefault="006F47A0" w:rsidP="006F47A0">
                <w:pPr>
                  <w:pStyle w:val="OliveBodyCopy"/>
                  <w:numPr>
                    <w:ilvl w:val="0"/>
                    <w:numId w:val="9"/>
                  </w:numPr>
                </w:pPr>
                <w:r>
                  <w:t xml:space="preserve">Some girls like pink and some girls dont! </w:t>
                </w:r>
              </w:p>
              <w:p w14:paraId="3503D347" w14:textId="655247B3" w:rsidR="006F47A0" w:rsidRDefault="006F47A0" w:rsidP="001A4910">
                <w:pPr>
                  <w:pStyle w:val="OliveBodyCopy"/>
                  <w:numPr>
                    <w:ilvl w:val="0"/>
                    <w:numId w:val="9"/>
                  </w:numPr>
                  <w:spacing w:after="120"/>
                </w:pPr>
                <w:r>
                  <w:t>Boys and girls can have short or long hair.</w:t>
                </w:r>
              </w:p>
              <w:p w14:paraId="2BD28DD8" w14:textId="6E1A20A3" w:rsidR="006F47A0" w:rsidRDefault="006F47A0" w:rsidP="006F47A0">
                <w:pPr>
                  <w:pStyle w:val="OliveBodyCopy"/>
                  <w:ind w:left="360"/>
                </w:pPr>
                <w:r>
                  <w:t>Generally:</w:t>
                </w:r>
              </w:p>
              <w:p w14:paraId="42FDD62E" w14:textId="77777777" w:rsidR="006F47A0" w:rsidRDefault="006F47A0" w:rsidP="006F47A0">
                <w:pPr>
                  <w:pStyle w:val="OliveBodyCopy"/>
                  <w:numPr>
                    <w:ilvl w:val="0"/>
                    <w:numId w:val="11"/>
                  </w:numPr>
                </w:pPr>
                <w:r>
                  <w:t>Ask clarifying questions to know exactly what they are asking you. “What do you mean”, “what do you think”</w:t>
                </w:r>
              </w:p>
              <w:p w14:paraId="30B7DB61" w14:textId="77777777" w:rsidR="006F47A0" w:rsidRDefault="006F47A0" w:rsidP="006F47A0">
                <w:pPr>
                  <w:pStyle w:val="OliveBodyCopy"/>
                  <w:numPr>
                    <w:ilvl w:val="0"/>
                    <w:numId w:val="11"/>
                  </w:numPr>
                </w:pPr>
                <w:r>
                  <w:t xml:space="preserve">Keep your response simple and straight forward </w:t>
                </w:r>
              </w:p>
              <w:p w14:paraId="53967836" w14:textId="50D90594" w:rsidR="00AF7606" w:rsidRPr="00C27B8C" w:rsidRDefault="006F47A0" w:rsidP="006F47A0">
                <w:pPr>
                  <w:pStyle w:val="OliveBodyCopy"/>
                  <w:numPr>
                    <w:ilvl w:val="0"/>
                    <w:numId w:val="11"/>
                  </w:numPr>
                </w:pPr>
                <w:r>
                  <w:t>Be honest :) Its Ok to say “I don’t know” and also keep in mind their age!</w:t>
                </w:r>
              </w:p>
            </w:sdtContent>
          </w:sdt>
        </w:tc>
      </w:tr>
      <w:tr w:rsidR="00AF7606" w14:paraId="4EBAB6A2" w14:textId="77777777" w:rsidTr="006F4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9"/>
        </w:trPr>
        <w:tc>
          <w:tcPr>
            <w:tcW w:w="4312" w:type="dxa"/>
            <w:gridSpan w:val="2"/>
            <w:shd w:val="clear" w:color="auto" w:fill="D8F6F6"/>
            <w:tcMar>
              <w:top w:w="0" w:type="dxa"/>
              <w:left w:w="115" w:type="dxa"/>
              <w:right w:w="115" w:type="dxa"/>
            </w:tcMar>
          </w:tcPr>
          <w:p w14:paraId="4604C81E" w14:textId="77777777" w:rsidR="006F47A0" w:rsidRPr="00A82375" w:rsidRDefault="008C0DBE" w:rsidP="006F47A0">
            <w:pPr>
              <w:pStyle w:val="OliveArticleTitle"/>
              <w:rPr>
                <w:sz w:val="40"/>
                <w:szCs w:val="40"/>
              </w:rPr>
            </w:pPr>
            <w:sdt>
              <w:sdtPr>
                <w:id w:val="-1758586002"/>
                <w:placeholder>
                  <w:docPart w:val="40FB79323E3149BB93E0A612FCE3C77A"/>
                </w:placeholder>
                <w15:appearance w15:val="hidden"/>
              </w:sdtPr>
              <w:sdtEndPr>
                <w:rPr>
                  <w:sz w:val="40"/>
                  <w:szCs w:val="40"/>
                </w:rPr>
              </w:sdtEndPr>
              <w:sdtContent>
                <w:r w:rsidR="006F47A0" w:rsidRPr="00A82375">
                  <w:rPr>
                    <w:sz w:val="40"/>
                    <w:szCs w:val="40"/>
                  </w:rPr>
                  <w:t>Common Questions</w:t>
                </w:r>
              </w:sdtContent>
            </w:sdt>
          </w:p>
          <w:p w14:paraId="4D280015" w14:textId="035A3657" w:rsidR="00AF7606" w:rsidRPr="00A82375" w:rsidRDefault="008C0DBE" w:rsidP="006F47A0">
            <w:pPr>
              <w:rPr>
                <w:noProof/>
                <w:sz w:val="28"/>
                <w:szCs w:val="28"/>
              </w:rPr>
            </w:pPr>
            <w:sdt>
              <w:sdtPr>
                <w:rPr>
                  <w:rStyle w:val="OliveArticleSubtitle"/>
                  <w:sz w:val="28"/>
                  <w:szCs w:val="28"/>
                </w:rPr>
                <w:id w:val="-1911528955"/>
                <w:placeholder>
                  <w:docPart w:val="6518DB2F28304C4481FB8FB122B0E305"/>
                </w:placeholder>
                <w15:appearance w15:val="hidden"/>
              </w:sdtPr>
              <w:sdtEndPr>
                <w:rPr>
                  <w:rStyle w:val="OliveArticleSubtitle"/>
                </w:rPr>
              </w:sdtEndPr>
              <w:sdtContent>
                <w:r w:rsidR="006F47A0" w:rsidRPr="00A82375">
                  <w:rPr>
                    <w:rStyle w:val="OliveArticleSubtitle"/>
                    <w:sz w:val="28"/>
                    <w:szCs w:val="28"/>
                  </w:rPr>
                  <w:t xml:space="preserve">And how to respond: </w:t>
                </w:r>
              </w:sdtContent>
            </w:sdt>
            <w:r w:rsidR="006F47A0" w:rsidRPr="00A82375">
              <w:rPr>
                <w:rStyle w:val="OliveArticleSubtitle"/>
                <w:sz w:val="28"/>
                <w:szCs w:val="28"/>
              </w:rPr>
              <w:t xml:space="preserve"> </w:t>
            </w:r>
          </w:p>
        </w:tc>
        <w:tc>
          <w:tcPr>
            <w:tcW w:w="4314" w:type="dxa"/>
            <w:gridSpan w:val="2"/>
            <w:vMerge/>
            <w:shd w:val="clear" w:color="auto" w:fill="D8F6F6"/>
            <w:tcMar>
              <w:top w:w="0" w:type="dxa"/>
              <w:left w:w="216" w:type="dxa"/>
              <w:bottom w:w="216" w:type="dxa"/>
              <w:right w:w="115" w:type="dxa"/>
            </w:tcMar>
          </w:tcPr>
          <w:p w14:paraId="1297F581" w14:textId="77777777" w:rsidR="00AF7606" w:rsidRPr="00C27B8C" w:rsidRDefault="00AF7606" w:rsidP="00C27B8C">
            <w:pPr>
              <w:pStyle w:val="OliveBodyCopy"/>
            </w:pPr>
          </w:p>
        </w:tc>
        <w:tc>
          <w:tcPr>
            <w:tcW w:w="4334" w:type="dxa"/>
            <w:gridSpan w:val="3"/>
            <w:vMerge/>
            <w:shd w:val="clear" w:color="auto" w:fill="D8F6F6"/>
            <w:tcMar>
              <w:top w:w="0" w:type="dxa"/>
              <w:left w:w="216" w:type="dxa"/>
              <w:bottom w:w="216" w:type="dxa"/>
              <w:right w:w="288" w:type="dxa"/>
            </w:tcMar>
          </w:tcPr>
          <w:p w14:paraId="6AB22177" w14:textId="77777777" w:rsidR="00AF7606" w:rsidRPr="00C27B8C" w:rsidRDefault="00AF7606" w:rsidP="00C27B8C">
            <w:pPr>
              <w:pStyle w:val="OliveBodyCopy"/>
            </w:pPr>
          </w:p>
        </w:tc>
      </w:tr>
      <w:tr w:rsidR="00AF7606" w14:paraId="367D97F9" w14:textId="77777777" w:rsidTr="006F4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90"/>
        </w:trPr>
        <w:tc>
          <w:tcPr>
            <w:tcW w:w="4312" w:type="dxa"/>
            <w:gridSpan w:val="2"/>
            <w:shd w:val="clear" w:color="auto" w:fill="D8F6F6"/>
            <w:tcMar>
              <w:top w:w="0" w:type="dxa"/>
              <w:left w:w="115" w:type="dxa"/>
              <w:right w:w="115" w:type="dxa"/>
            </w:tcMar>
          </w:tcPr>
          <w:p w14:paraId="1C7D9775" w14:textId="7B9AAFDD" w:rsidR="00A762B2" w:rsidRDefault="00A762B2" w:rsidP="00A762B2">
            <w:pPr>
              <w:pStyle w:val="OliveBodyCopy"/>
            </w:pPr>
          </w:p>
          <w:sdt>
            <w:sdtPr>
              <w:id w:val="-185593078"/>
              <w:placeholder>
                <w:docPart w:val="EDAE7AFD12C04EA3B47BE0BD220A19C2"/>
              </w:placeholder>
              <w15:appearance w15:val="hidden"/>
            </w:sdtPr>
            <w:sdtEndPr/>
            <w:sdtContent>
              <w:p w14:paraId="571F86A9" w14:textId="48FCFBE2" w:rsidR="00A762B2" w:rsidRDefault="00A762B2" w:rsidP="00A762B2">
                <w:pPr>
                  <w:pStyle w:val="OliveBodyCopy"/>
                </w:pPr>
                <w:r w:rsidRPr="00A762B2">
                  <w:t>1.</w:t>
                </w:r>
                <w:r>
                  <w:t xml:space="preserve"> </w:t>
                </w:r>
                <w:r w:rsidRPr="00A762B2">
                  <w:t>Questions about anatomical differences:</w:t>
                </w:r>
              </w:p>
              <w:p w14:paraId="4526F55D" w14:textId="77777777" w:rsidR="00A762B2" w:rsidRDefault="00A762B2" w:rsidP="00A762B2">
                <w:pPr>
                  <w:pStyle w:val="OliveBodyCopy"/>
                </w:pPr>
              </w:p>
              <w:p w14:paraId="3BC83E09" w14:textId="77777777" w:rsidR="00A762B2" w:rsidRDefault="00A762B2" w:rsidP="00A762B2">
                <w:pPr>
                  <w:pStyle w:val="OliveBodyCopy"/>
                </w:pPr>
                <w:r>
                  <w:t>Examples:</w:t>
                </w:r>
              </w:p>
              <w:p w14:paraId="0C00B3CB" w14:textId="77777777" w:rsidR="00A762B2" w:rsidRDefault="00A762B2" w:rsidP="00A762B2">
                <w:pPr>
                  <w:pStyle w:val="OliveBodyCopy"/>
                  <w:numPr>
                    <w:ilvl w:val="0"/>
                    <w:numId w:val="5"/>
                  </w:numPr>
                </w:pPr>
                <w:r>
                  <w:t xml:space="preserve">Why does daddy/mommy have a _____? </w:t>
                </w:r>
              </w:p>
              <w:p w14:paraId="11FE2207" w14:textId="77777777" w:rsidR="00A762B2" w:rsidRDefault="00A762B2" w:rsidP="00A762B2">
                <w:pPr>
                  <w:pStyle w:val="OliveBodyCopy"/>
                  <w:numPr>
                    <w:ilvl w:val="0"/>
                    <w:numId w:val="5"/>
                  </w:numPr>
                </w:pPr>
                <w:r>
                  <w:t>Will I have _____ when I get bigger?</w:t>
                </w:r>
              </w:p>
              <w:p w14:paraId="6320ECFF" w14:textId="0A2BE94E" w:rsidR="006F47A0" w:rsidRDefault="00A762B2" w:rsidP="006F47A0">
                <w:pPr>
                  <w:pStyle w:val="OliveBodyCopy"/>
                  <w:numPr>
                    <w:ilvl w:val="0"/>
                    <w:numId w:val="5"/>
                  </w:numPr>
                </w:pPr>
                <w:r>
                  <w:t>I am going to have _____ like daddy when I get bigger!</w:t>
                </w:r>
              </w:p>
              <w:p w14:paraId="0130D76B" w14:textId="77777777" w:rsidR="006F47A0" w:rsidRDefault="006F47A0" w:rsidP="006F47A0">
                <w:pPr>
                  <w:pStyle w:val="OliveBodyCopy"/>
                </w:pPr>
                <w:r>
                  <w:t xml:space="preserve">Response: </w:t>
                </w:r>
              </w:p>
              <w:p w14:paraId="09B5143D" w14:textId="49C4E31C" w:rsidR="00AF7606" w:rsidRDefault="006F47A0" w:rsidP="006F47A0">
                <w:pPr>
                  <w:pStyle w:val="OliveBodyCopy"/>
                </w:pPr>
                <w:r>
                  <w:t>Keep responses short and simple! It is a good idea to use correct terms for body parts when explaining physical differences (i.e., vagina, penis).</w:t>
                </w:r>
              </w:p>
            </w:sdtContent>
          </w:sdt>
        </w:tc>
        <w:tc>
          <w:tcPr>
            <w:tcW w:w="4314" w:type="dxa"/>
            <w:gridSpan w:val="2"/>
            <w:vMerge/>
            <w:shd w:val="clear" w:color="auto" w:fill="D8F6F6"/>
            <w:tcMar>
              <w:top w:w="0" w:type="dxa"/>
              <w:left w:w="216" w:type="dxa"/>
              <w:bottom w:w="216" w:type="dxa"/>
              <w:right w:w="115" w:type="dxa"/>
            </w:tcMar>
          </w:tcPr>
          <w:p w14:paraId="02D629F4" w14:textId="77777777" w:rsidR="00AF7606" w:rsidRPr="00C27B8C" w:rsidRDefault="00AF7606" w:rsidP="00C27B8C">
            <w:pPr>
              <w:pStyle w:val="OliveBodyCopy"/>
            </w:pPr>
          </w:p>
        </w:tc>
        <w:tc>
          <w:tcPr>
            <w:tcW w:w="4334" w:type="dxa"/>
            <w:gridSpan w:val="3"/>
            <w:vMerge/>
            <w:shd w:val="clear" w:color="auto" w:fill="D8F6F6"/>
            <w:tcMar>
              <w:top w:w="0" w:type="dxa"/>
              <w:left w:w="216" w:type="dxa"/>
              <w:bottom w:w="216" w:type="dxa"/>
              <w:right w:w="288" w:type="dxa"/>
            </w:tcMar>
          </w:tcPr>
          <w:p w14:paraId="6D14152F" w14:textId="77777777" w:rsidR="00AF7606" w:rsidRPr="00C27B8C" w:rsidRDefault="00AF7606" w:rsidP="00C27B8C">
            <w:pPr>
              <w:pStyle w:val="OliveBodyCopy"/>
            </w:pPr>
          </w:p>
        </w:tc>
      </w:tr>
    </w:tbl>
    <w:p w14:paraId="548B17E7" w14:textId="77777777" w:rsidR="00664133" w:rsidRDefault="00664133" w:rsidP="003E00E4"/>
    <w:sectPr w:rsidR="00664133" w:rsidSect="00CA7181">
      <w:pgSz w:w="15840" w:h="24480" w:code="3"/>
      <w:pgMar w:top="360" w:right="1440" w:bottom="288"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52C46" w14:textId="77777777" w:rsidR="00FE5B91" w:rsidRDefault="00FE5B91" w:rsidP="00554336">
      <w:pPr>
        <w:spacing w:after="0" w:line="240" w:lineRule="auto"/>
      </w:pPr>
      <w:r>
        <w:separator/>
      </w:r>
    </w:p>
    <w:p w14:paraId="55B035AC" w14:textId="77777777" w:rsidR="00FE5B91" w:rsidRDefault="00FE5B91"/>
  </w:endnote>
  <w:endnote w:type="continuationSeparator" w:id="0">
    <w:p w14:paraId="1D957C3D" w14:textId="77777777" w:rsidR="00FE5B91" w:rsidRDefault="00FE5B91" w:rsidP="00554336">
      <w:pPr>
        <w:spacing w:after="0" w:line="240" w:lineRule="auto"/>
      </w:pPr>
      <w:r>
        <w:continuationSeparator/>
      </w:r>
    </w:p>
    <w:p w14:paraId="0ACC03DC" w14:textId="77777777" w:rsidR="00FE5B91" w:rsidRDefault="00FE5B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Euphemia">
    <w:altName w:val="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9F86E" w14:textId="77777777" w:rsidR="00FE5B91" w:rsidRDefault="00FE5B91" w:rsidP="00554336">
      <w:pPr>
        <w:spacing w:after="0" w:line="240" w:lineRule="auto"/>
      </w:pPr>
      <w:r>
        <w:separator/>
      </w:r>
    </w:p>
    <w:p w14:paraId="3B0C415E" w14:textId="77777777" w:rsidR="00FE5B91" w:rsidRDefault="00FE5B91"/>
  </w:footnote>
  <w:footnote w:type="continuationSeparator" w:id="0">
    <w:p w14:paraId="5B7ED2AB" w14:textId="77777777" w:rsidR="00FE5B91" w:rsidRDefault="00FE5B91" w:rsidP="00554336">
      <w:pPr>
        <w:spacing w:after="0" w:line="240" w:lineRule="auto"/>
      </w:pPr>
      <w:r>
        <w:continuationSeparator/>
      </w:r>
    </w:p>
    <w:p w14:paraId="2B64C05D" w14:textId="77777777" w:rsidR="00FE5B91" w:rsidRDefault="00FE5B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F2072"/>
    <w:multiLevelType w:val="hybridMultilevel"/>
    <w:tmpl w:val="555C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73B00"/>
    <w:multiLevelType w:val="hybridMultilevel"/>
    <w:tmpl w:val="91B2D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F0A2A"/>
    <w:multiLevelType w:val="hybridMultilevel"/>
    <w:tmpl w:val="28025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5F6EBA"/>
    <w:multiLevelType w:val="hybridMultilevel"/>
    <w:tmpl w:val="53B0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132293"/>
    <w:multiLevelType w:val="hybridMultilevel"/>
    <w:tmpl w:val="59823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9F21C3"/>
    <w:multiLevelType w:val="hybridMultilevel"/>
    <w:tmpl w:val="E42C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C25282"/>
    <w:multiLevelType w:val="hybridMultilevel"/>
    <w:tmpl w:val="DBA49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5273F6"/>
    <w:multiLevelType w:val="hybridMultilevel"/>
    <w:tmpl w:val="5C7C8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47325F"/>
    <w:multiLevelType w:val="hybridMultilevel"/>
    <w:tmpl w:val="98581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2A60B7"/>
    <w:multiLevelType w:val="hybridMultilevel"/>
    <w:tmpl w:val="0EC4D95A"/>
    <w:lvl w:ilvl="0" w:tplc="D436CE9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582370"/>
    <w:multiLevelType w:val="hybridMultilevel"/>
    <w:tmpl w:val="A302F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10"/>
  </w:num>
  <w:num w:numId="4">
    <w:abstractNumId w:val="8"/>
  </w:num>
  <w:num w:numId="5">
    <w:abstractNumId w:val="3"/>
  </w:num>
  <w:num w:numId="6">
    <w:abstractNumId w:val="4"/>
  </w:num>
  <w:num w:numId="7">
    <w:abstractNumId w:val="6"/>
  </w:num>
  <w:num w:numId="8">
    <w:abstractNumId w:val="0"/>
  </w:num>
  <w:num w:numId="9">
    <w:abstractNumId w:val="5"/>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F9"/>
    <w:rsid w:val="00000331"/>
    <w:rsid w:val="000006A3"/>
    <w:rsid w:val="00001ACF"/>
    <w:rsid w:val="00006073"/>
    <w:rsid w:val="000103DF"/>
    <w:rsid w:val="00012A1C"/>
    <w:rsid w:val="000139C1"/>
    <w:rsid w:val="000158AB"/>
    <w:rsid w:val="00015939"/>
    <w:rsid w:val="0001620C"/>
    <w:rsid w:val="000235DB"/>
    <w:rsid w:val="000237E5"/>
    <w:rsid w:val="00025008"/>
    <w:rsid w:val="000316CF"/>
    <w:rsid w:val="00047505"/>
    <w:rsid w:val="00052781"/>
    <w:rsid w:val="000531C9"/>
    <w:rsid w:val="00054D99"/>
    <w:rsid w:val="00054FE0"/>
    <w:rsid w:val="000555A0"/>
    <w:rsid w:val="00061A8E"/>
    <w:rsid w:val="00061B66"/>
    <w:rsid w:val="00071A3E"/>
    <w:rsid w:val="000758AC"/>
    <w:rsid w:val="00081B04"/>
    <w:rsid w:val="00082AC1"/>
    <w:rsid w:val="0008413C"/>
    <w:rsid w:val="0008417E"/>
    <w:rsid w:val="00086C23"/>
    <w:rsid w:val="00087A28"/>
    <w:rsid w:val="000901C0"/>
    <w:rsid w:val="00093149"/>
    <w:rsid w:val="00093F55"/>
    <w:rsid w:val="00094D70"/>
    <w:rsid w:val="00095BA7"/>
    <w:rsid w:val="000970C8"/>
    <w:rsid w:val="000B08D7"/>
    <w:rsid w:val="000B6AA2"/>
    <w:rsid w:val="000B7E70"/>
    <w:rsid w:val="000C05B8"/>
    <w:rsid w:val="000C1727"/>
    <w:rsid w:val="000C2099"/>
    <w:rsid w:val="000C4253"/>
    <w:rsid w:val="000C63FC"/>
    <w:rsid w:val="000D1612"/>
    <w:rsid w:val="000D3D67"/>
    <w:rsid w:val="000D5D9F"/>
    <w:rsid w:val="000D77B8"/>
    <w:rsid w:val="000D7AAC"/>
    <w:rsid w:val="000E3A15"/>
    <w:rsid w:val="000E410F"/>
    <w:rsid w:val="000E47DF"/>
    <w:rsid w:val="000E4B50"/>
    <w:rsid w:val="000E5650"/>
    <w:rsid w:val="000E69E8"/>
    <w:rsid w:val="000E707E"/>
    <w:rsid w:val="000F0317"/>
    <w:rsid w:val="000F13BE"/>
    <w:rsid w:val="000F3105"/>
    <w:rsid w:val="000F4138"/>
    <w:rsid w:val="000F5C58"/>
    <w:rsid w:val="001007B9"/>
    <w:rsid w:val="00103767"/>
    <w:rsid w:val="0010575B"/>
    <w:rsid w:val="00107408"/>
    <w:rsid w:val="001119CD"/>
    <w:rsid w:val="00116632"/>
    <w:rsid w:val="00116D30"/>
    <w:rsid w:val="00117540"/>
    <w:rsid w:val="0012019A"/>
    <w:rsid w:val="00120383"/>
    <w:rsid w:val="0012299B"/>
    <w:rsid w:val="00124873"/>
    <w:rsid w:val="00124D2F"/>
    <w:rsid w:val="00124F22"/>
    <w:rsid w:val="00126678"/>
    <w:rsid w:val="00132CE5"/>
    <w:rsid w:val="00133D55"/>
    <w:rsid w:val="001422B6"/>
    <w:rsid w:val="001432CC"/>
    <w:rsid w:val="00145644"/>
    <w:rsid w:val="00145AE6"/>
    <w:rsid w:val="001472EB"/>
    <w:rsid w:val="0015157B"/>
    <w:rsid w:val="0015557C"/>
    <w:rsid w:val="00155BB5"/>
    <w:rsid w:val="001638EF"/>
    <w:rsid w:val="001648C0"/>
    <w:rsid w:val="00166CD1"/>
    <w:rsid w:val="0017372B"/>
    <w:rsid w:val="00173FCF"/>
    <w:rsid w:val="00175772"/>
    <w:rsid w:val="00186CFC"/>
    <w:rsid w:val="00193069"/>
    <w:rsid w:val="00194B21"/>
    <w:rsid w:val="00196657"/>
    <w:rsid w:val="001A1751"/>
    <w:rsid w:val="001A4910"/>
    <w:rsid w:val="001A5A0A"/>
    <w:rsid w:val="001A5C71"/>
    <w:rsid w:val="001A5CEF"/>
    <w:rsid w:val="001B3D39"/>
    <w:rsid w:val="001B3FD1"/>
    <w:rsid w:val="001B70E0"/>
    <w:rsid w:val="001C50D0"/>
    <w:rsid w:val="001C55A5"/>
    <w:rsid w:val="001D1788"/>
    <w:rsid w:val="001D4D11"/>
    <w:rsid w:val="001D6772"/>
    <w:rsid w:val="001D7AB7"/>
    <w:rsid w:val="001E027E"/>
    <w:rsid w:val="001E28C1"/>
    <w:rsid w:val="001E48D5"/>
    <w:rsid w:val="001E4A7E"/>
    <w:rsid w:val="001E522D"/>
    <w:rsid w:val="001E72AE"/>
    <w:rsid w:val="001E7E38"/>
    <w:rsid w:val="001F657F"/>
    <w:rsid w:val="002004B4"/>
    <w:rsid w:val="0020424D"/>
    <w:rsid w:val="002107A1"/>
    <w:rsid w:val="002168BC"/>
    <w:rsid w:val="0021691D"/>
    <w:rsid w:val="00216B9C"/>
    <w:rsid w:val="00226343"/>
    <w:rsid w:val="00230183"/>
    <w:rsid w:val="0023348D"/>
    <w:rsid w:val="00240751"/>
    <w:rsid w:val="00243FEF"/>
    <w:rsid w:val="002449BF"/>
    <w:rsid w:val="00250802"/>
    <w:rsid w:val="00250973"/>
    <w:rsid w:val="00253E0E"/>
    <w:rsid w:val="00254D61"/>
    <w:rsid w:val="002627B6"/>
    <w:rsid w:val="002654E4"/>
    <w:rsid w:val="0027413D"/>
    <w:rsid w:val="002742EB"/>
    <w:rsid w:val="002746CA"/>
    <w:rsid w:val="00275735"/>
    <w:rsid w:val="0028351F"/>
    <w:rsid w:val="00284508"/>
    <w:rsid w:val="00284A24"/>
    <w:rsid w:val="00284E91"/>
    <w:rsid w:val="00285251"/>
    <w:rsid w:val="0028717C"/>
    <w:rsid w:val="002921B9"/>
    <w:rsid w:val="00293CE4"/>
    <w:rsid w:val="002942F9"/>
    <w:rsid w:val="002952C6"/>
    <w:rsid w:val="0029551D"/>
    <w:rsid w:val="002A0CA5"/>
    <w:rsid w:val="002A2270"/>
    <w:rsid w:val="002A3E9B"/>
    <w:rsid w:val="002A642D"/>
    <w:rsid w:val="002A6AF8"/>
    <w:rsid w:val="002A76D9"/>
    <w:rsid w:val="002B04F3"/>
    <w:rsid w:val="002B1B93"/>
    <w:rsid w:val="002B20BB"/>
    <w:rsid w:val="002B2A0D"/>
    <w:rsid w:val="002C20DE"/>
    <w:rsid w:val="002C407F"/>
    <w:rsid w:val="002C4486"/>
    <w:rsid w:val="002C46B5"/>
    <w:rsid w:val="002C46CD"/>
    <w:rsid w:val="002C4E97"/>
    <w:rsid w:val="002C712F"/>
    <w:rsid w:val="002D0F6C"/>
    <w:rsid w:val="002D18B0"/>
    <w:rsid w:val="002D35C5"/>
    <w:rsid w:val="002D6C13"/>
    <w:rsid w:val="002D72E3"/>
    <w:rsid w:val="002E3DF0"/>
    <w:rsid w:val="00303E7F"/>
    <w:rsid w:val="00304A92"/>
    <w:rsid w:val="003053ED"/>
    <w:rsid w:val="00305529"/>
    <w:rsid w:val="0030649C"/>
    <w:rsid w:val="003072F1"/>
    <w:rsid w:val="00312469"/>
    <w:rsid w:val="00314C72"/>
    <w:rsid w:val="00315750"/>
    <w:rsid w:val="00315FD9"/>
    <w:rsid w:val="0031609F"/>
    <w:rsid w:val="00316C3E"/>
    <w:rsid w:val="00320D98"/>
    <w:rsid w:val="00323F8B"/>
    <w:rsid w:val="0032425B"/>
    <w:rsid w:val="00327362"/>
    <w:rsid w:val="0032737D"/>
    <w:rsid w:val="00327B96"/>
    <w:rsid w:val="00327F09"/>
    <w:rsid w:val="00330B1A"/>
    <w:rsid w:val="00330BE8"/>
    <w:rsid w:val="00330F8E"/>
    <w:rsid w:val="003336C6"/>
    <w:rsid w:val="00333A87"/>
    <w:rsid w:val="003347FA"/>
    <w:rsid w:val="00335BCD"/>
    <w:rsid w:val="00335F1A"/>
    <w:rsid w:val="003409EC"/>
    <w:rsid w:val="00340AB4"/>
    <w:rsid w:val="00346688"/>
    <w:rsid w:val="00350A94"/>
    <w:rsid w:val="00353D9E"/>
    <w:rsid w:val="00356234"/>
    <w:rsid w:val="0035721D"/>
    <w:rsid w:val="00362C30"/>
    <w:rsid w:val="003637F5"/>
    <w:rsid w:val="00363C4E"/>
    <w:rsid w:val="00363CF9"/>
    <w:rsid w:val="00365512"/>
    <w:rsid w:val="00365CC4"/>
    <w:rsid w:val="003674F9"/>
    <w:rsid w:val="00373201"/>
    <w:rsid w:val="00376783"/>
    <w:rsid w:val="003836DA"/>
    <w:rsid w:val="003910DF"/>
    <w:rsid w:val="00392CF9"/>
    <w:rsid w:val="0039397B"/>
    <w:rsid w:val="003947E8"/>
    <w:rsid w:val="003A17D5"/>
    <w:rsid w:val="003A7C45"/>
    <w:rsid w:val="003B315E"/>
    <w:rsid w:val="003B3B75"/>
    <w:rsid w:val="003C148F"/>
    <w:rsid w:val="003C252E"/>
    <w:rsid w:val="003C25FF"/>
    <w:rsid w:val="003C4ACB"/>
    <w:rsid w:val="003C55A4"/>
    <w:rsid w:val="003C60C4"/>
    <w:rsid w:val="003D2BFD"/>
    <w:rsid w:val="003D72E2"/>
    <w:rsid w:val="003E0014"/>
    <w:rsid w:val="003E00E4"/>
    <w:rsid w:val="003E07AA"/>
    <w:rsid w:val="003E5D08"/>
    <w:rsid w:val="003E759E"/>
    <w:rsid w:val="003F2608"/>
    <w:rsid w:val="003F29FF"/>
    <w:rsid w:val="003F4C0F"/>
    <w:rsid w:val="003F544A"/>
    <w:rsid w:val="003F5F0A"/>
    <w:rsid w:val="003F6E51"/>
    <w:rsid w:val="00406B50"/>
    <w:rsid w:val="004107A8"/>
    <w:rsid w:val="00415A82"/>
    <w:rsid w:val="00416CFE"/>
    <w:rsid w:val="00432382"/>
    <w:rsid w:val="004327E8"/>
    <w:rsid w:val="0043389B"/>
    <w:rsid w:val="004403EB"/>
    <w:rsid w:val="004538F4"/>
    <w:rsid w:val="004539D6"/>
    <w:rsid w:val="0045410A"/>
    <w:rsid w:val="004569B8"/>
    <w:rsid w:val="0046032D"/>
    <w:rsid w:val="00460859"/>
    <w:rsid w:val="00462E2A"/>
    <w:rsid w:val="00473932"/>
    <w:rsid w:val="004742B2"/>
    <w:rsid w:val="00476292"/>
    <w:rsid w:val="00477F30"/>
    <w:rsid w:val="00490CCD"/>
    <w:rsid w:val="00490F0F"/>
    <w:rsid w:val="00495C2E"/>
    <w:rsid w:val="00497588"/>
    <w:rsid w:val="004A5C77"/>
    <w:rsid w:val="004B1BE9"/>
    <w:rsid w:val="004B215E"/>
    <w:rsid w:val="004B44FD"/>
    <w:rsid w:val="004B6079"/>
    <w:rsid w:val="004C27EB"/>
    <w:rsid w:val="004C3364"/>
    <w:rsid w:val="004C3DF2"/>
    <w:rsid w:val="004D061C"/>
    <w:rsid w:val="004D0811"/>
    <w:rsid w:val="004D1721"/>
    <w:rsid w:val="004D1817"/>
    <w:rsid w:val="004D33E8"/>
    <w:rsid w:val="004D4C02"/>
    <w:rsid w:val="004D56FB"/>
    <w:rsid w:val="004D734E"/>
    <w:rsid w:val="004E4F0A"/>
    <w:rsid w:val="004E63BA"/>
    <w:rsid w:val="004F245F"/>
    <w:rsid w:val="004F280C"/>
    <w:rsid w:val="004F281F"/>
    <w:rsid w:val="004F3FCA"/>
    <w:rsid w:val="004F5362"/>
    <w:rsid w:val="004F74DD"/>
    <w:rsid w:val="00500B6A"/>
    <w:rsid w:val="00500D14"/>
    <w:rsid w:val="00504C06"/>
    <w:rsid w:val="00505F80"/>
    <w:rsid w:val="00507968"/>
    <w:rsid w:val="0051318F"/>
    <w:rsid w:val="00520154"/>
    <w:rsid w:val="005205B3"/>
    <w:rsid w:val="0052581B"/>
    <w:rsid w:val="00527AEF"/>
    <w:rsid w:val="00527EC9"/>
    <w:rsid w:val="00527FE0"/>
    <w:rsid w:val="00530A06"/>
    <w:rsid w:val="00531C8D"/>
    <w:rsid w:val="00532334"/>
    <w:rsid w:val="0053721C"/>
    <w:rsid w:val="005413F8"/>
    <w:rsid w:val="00542282"/>
    <w:rsid w:val="00543C35"/>
    <w:rsid w:val="00546DCF"/>
    <w:rsid w:val="00552CFB"/>
    <w:rsid w:val="00554336"/>
    <w:rsid w:val="00556091"/>
    <w:rsid w:val="00566C26"/>
    <w:rsid w:val="005706B7"/>
    <w:rsid w:val="00570D28"/>
    <w:rsid w:val="00573647"/>
    <w:rsid w:val="00575C13"/>
    <w:rsid w:val="00584D68"/>
    <w:rsid w:val="00590DC3"/>
    <w:rsid w:val="00590F7F"/>
    <w:rsid w:val="005922F3"/>
    <w:rsid w:val="005958D2"/>
    <w:rsid w:val="005A070D"/>
    <w:rsid w:val="005A16FF"/>
    <w:rsid w:val="005A1800"/>
    <w:rsid w:val="005A39E5"/>
    <w:rsid w:val="005A78B4"/>
    <w:rsid w:val="005B0DE0"/>
    <w:rsid w:val="005B3643"/>
    <w:rsid w:val="005B53E5"/>
    <w:rsid w:val="005C2BEB"/>
    <w:rsid w:val="005C43C6"/>
    <w:rsid w:val="005C502F"/>
    <w:rsid w:val="005D03B6"/>
    <w:rsid w:val="005D1B20"/>
    <w:rsid w:val="005D2F91"/>
    <w:rsid w:val="005E1DCC"/>
    <w:rsid w:val="005E2DC0"/>
    <w:rsid w:val="005E4855"/>
    <w:rsid w:val="005F0F35"/>
    <w:rsid w:val="005F415C"/>
    <w:rsid w:val="005F4AA6"/>
    <w:rsid w:val="005F5CA0"/>
    <w:rsid w:val="00600079"/>
    <w:rsid w:val="0060540A"/>
    <w:rsid w:val="00607F5A"/>
    <w:rsid w:val="006114A6"/>
    <w:rsid w:val="00617D1B"/>
    <w:rsid w:val="00622D79"/>
    <w:rsid w:val="00623039"/>
    <w:rsid w:val="00623899"/>
    <w:rsid w:val="00624F21"/>
    <w:rsid w:val="006253C6"/>
    <w:rsid w:val="006303EB"/>
    <w:rsid w:val="00630CF2"/>
    <w:rsid w:val="00636B46"/>
    <w:rsid w:val="00636CBA"/>
    <w:rsid w:val="0064411C"/>
    <w:rsid w:val="0065149E"/>
    <w:rsid w:val="0065227F"/>
    <w:rsid w:val="00653501"/>
    <w:rsid w:val="006547DA"/>
    <w:rsid w:val="00655BAF"/>
    <w:rsid w:val="00656D0F"/>
    <w:rsid w:val="006608C8"/>
    <w:rsid w:val="006611E7"/>
    <w:rsid w:val="00664133"/>
    <w:rsid w:val="00665EC6"/>
    <w:rsid w:val="00667DDB"/>
    <w:rsid w:val="00667FF3"/>
    <w:rsid w:val="00671468"/>
    <w:rsid w:val="00681514"/>
    <w:rsid w:val="00681772"/>
    <w:rsid w:val="00682A93"/>
    <w:rsid w:val="0068374B"/>
    <w:rsid w:val="006873F2"/>
    <w:rsid w:val="00687C82"/>
    <w:rsid w:val="00691DE6"/>
    <w:rsid w:val="006926DA"/>
    <w:rsid w:val="00692D2D"/>
    <w:rsid w:val="006931FE"/>
    <w:rsid w:val="006B52E6"/>
    <w:rsid w:val="006C0B7A"/>
    <w:rsid w:val="006C2CBF"/>
    <w:rsid w:val="006C722C"/>
    <w:rsid w:val="006D4838"/>
    <w:rsid w:val="006E2F9B"/>
    <w:rsid w:val="006E7170"/>
    <w:rsid w:val="006F198E"/>
    <w:rsid w:val="006F47A0"/>
    <w:rsid w:val="00702B1B"/>
    <w:rsid w:val="0070526E"/>
    <w:rsid w:val="007103FF"/>
    <w:rsid w:val="007123AA"/>
    <w:rsid w:val="007155F6"/>
    <w:rsid w:val="0071575D"/>
    <w:rsid w:val="00715B3D"/>
    <w:rsid w:val="007161AB"/>
    <w:rsid w:val="00716A1E"/>
    <w:rsid w:val="00717D1D"/>
    <w:rsid w:val="007204C9"/>
    <w:rsid w:val="0072062C"/>
    <w:rsid w:val="007241BF"/>
    <w:rsid w:val="00733081"/>
    <w:rsid w:val="00740821"/>
    <w:rsid w:val="00741388"/>
    <w:rsid w:val="0074723D"/>
    <w:rsid w:val="00755478"/>
    <w:rsid w:val="00761813"/>
    <w:rsid w:val="00762736"/>
    <w:rsid w:val="00770A52"/>
    <w:rsid w:val="007720EB"/>
    <w:rsid w:val="0077289F"/>
    <w:rsid w:val="00773C51"/>
    <w:rsid w:val="00774EED"/>
    <w:rsid w:val="007763CF"/>
    <w:rsid w:val="00777B3D"/>
    <w:rsid w:val="00777FEE"/>
    <w:rsid w:val="007810A2"/>
    <w:rsid w:val="0078375B"/>
    <w:rsid w:val="007850CE"/>
    <w:rsid w:val="00786A41"/>
    <w:rsid w:val="00786F74"/>
    <w:rsid w:val="007943B5"/>
    <w:rsid w:val="0079573D"/>
    <w:rsid w:val="007A39FA"/>
    <w:rsid w:val="007A4B37"/>
    <w:rsid w:val="007B05E8"/>
    <w:rsid w:val="007B0B91"/>
    <w:rsid w:val="007B1C41"/>
    <w:rsid w:val="007B223E"/>
    <w:rsid w:val="007B2C2E"/>
    <w:rsid w:val="007B5DCC"/>
    <w:rsid w:val="007B7A91"/>
    <w:rsid w:val="007C3D87"/>
    <w:rsid w:val="007D2538"/>
    <w:rsid w:val="007D4846"/>
    <w:rsid w:val="007D6D74"/>
    <w:rsid w:val="007D6DBE"/>
    <w:rsid w:val="007E141B"/>
    <w:rsid w:val="007E14DB"/>
    <w:rsid w:val="007E1630"/>
    <w:rsid w:val="007E4A72"/>
    <w:rsid w:val="007E4FD5"/>
    <w:rsid w:val="007E628C"/>
    <w:rsid w:val="007F6234"/>
    <w:rsid w:val="00801042"/>
    <w:rsid w:val="008016E2"/>
    <w:rsid w:val="00805045"/>
    <w:rsid w:val="008060D4"/>
    <w:rsid w:val="008063E2"/>
    <w:rsid w:val="00807716"/>
    <w:rsid w:val="0081293C"/>
    <w:rsid w:val="00813EA3"/>
    <w:rsid w:val="008159C4"/>
    <w:rsid w:val="0082064E"/>
    <w:rsid w:val="00826103"/>
    <w:rsid w:val="00830724"/>
    <w:rsid w:val="00830DC5"/>
    <w:rsid w:val="008324DB"/>
    <w:rsid w:val="00834FD1"/>
    <w:rsid w:val="00837D59"/>
    <w:rsid w:val="00840717"/>
    <w:rsid w:val="00840778"/>
    <w:rsid w:val="0084788A"/>
    <w:rsid w:val="00850158"/>
    <w:rsid w:val="008505DC"/>
    <w:rsid w:val="008571EB"/>
    <w:rsid w:val="00860EAE"/>
    <w:rsid w:val="00862FE1"/>
    <w:rsid w:val="00863A17"/>
    <w:rsid w:val="00863E1E"/>
    <w:rsid w:val="00865F74"/>
    <w:rsid w:val="00875C4D"/>
    <w:rsid w:val="00880E08"/>
    <w:rsid w:val="0089013B"/>
    <w:rsid w:val="00891980"/>
    <w:rsid w:val="00892358"/>
    <w:rsid w:val="0089283A"/>
    <w:rsid w:val="008977B4"/>
    <w:rsid w:val="008A2CBC"/>
    <w:rsid w:val="008A3B12"/>
    <w:rsid w:val="008A645C"/>
    <w:rsid w:val="008A790D"/>
    <w:rsid w:val="008B1BBD"/>
    <w:rsid w:val="008B566E"/>
    <w:rsid w:val="008B64A3"/>
    <w:rsid w:val="008B7AAF"/>
    <w:rsid w:val="008C055B"/>
    <w:rsid w:val="008C0DBE"/>
    <w:rsid w:val="008C2C11"/>
    <w:rsid w:val="008C39C2"/>
    <w:rsid w:val="008D2067"/>
    <w:rsid w:val="008D34C4"/>
    <w:rsid w:val="008D4A3C"/>
    <w:rsid w:val="008D757B"/>
    <w:rsid w:val="008E09B0"/>
    <w:rsid w:val="008E0A2E"/>
    <w:rsid w:val="008E3641"/>
    <w:rsid w:val="008F59F9"/>
    <w:rsid w:val="008F75D6"/>
    <w:rsid w:val="00900601"/>
    <w:rsid w:val="00900DF9"/>
    <w:rsid w:val="009029F6"/>
    <w:rsid w:val="00904B1F"/>
    <w:rsid w:val="00911673"/>
    <w:rsid w:val="00911C63"/>
    <w:rsid w:val="009122CC"/>
    <w:rsid w:val="00913F01"/>
    <w:rsid w:val="009151EB"/>
    <w:rsid w:val="0091599E"/>
    <w:rsid w:val="00915F67"/>
    <w:rsid w:val="00916170"/>
    <w:rsid w:val="00931500"/>
    <w:rsid w:val="00931F8A"/>
    <w:rsid w:val="00933CB6"/>
    <w:rsid w:val="00934E07"/>
    <w:rsid w:val="009367AD"/>
    <w:rsid w:val="00941E61"/>
    <w:rsid w:val="009443E0"/>
    <w:rsid w:val="00953B20"/>
    <w:rsid w:val="009573DE"/>
    <w:rsid w:val="00957478"/>
    <w:rsid w:val="00957C1E"/>
    <w:rsid w:val="0096363A"/>
    <w:rsid w:val="0097256C"/>
    <w:rsid w:val="009768A3"/>
    <w:rsid w:val="0098775D"/>
    <w:rsid w:val="009912BE"/>
    <w:rsid w:val="009912D5"/>
    <w:rsid w:val="00994C68"/>
    <w:rsid w:val="00994E7C"/>
    <w:rsid w:val="009961D1"/>
    <w:rsid w:val="009969F8"/>
    <w:rsid w:val="009A033F"/>
    <w:rsid w:val="009A03FD"/>
    <w:rsid w:val="009A0D23"/>
    <w:rsid w:val="009A268A"/>
    <w:rsid w:val="009A2876"/>
    <w:rsid w:val="009A3A5B"/>
    <w:rsid w:val="009A4846"/>
    <w:rsid w:val="009A7638"/>
    <w:rsid w:val="009B05C2"/>
    <w:rsid w:val="009B2E43"/>
    <w:rsid w:val="009B6C80"/>
    <w:rsid w:val="009B7D83"/>
    <w:rsid w:val="009C19BF"/>
    <w:rsid w:val="009C6DEC"/>
    <w:rsid w:val="009D34FD"/>
    <w:rsid w:val="009D3B7C"/>
    <w:rsid w:val="009D5D56"/>
    <w:rsid w:val="009E1A44"/>
    <w:rsid w:val="009E1F68"/>
    <w:rsid w:val="009E2FAB"/>
    <w:rsid w:val="009E51AA"/>
    <w:rsid w:val="009F00EC"/>
    <w:rsid w:val="009F08CA"/>
    <w:rsid w:val="009F17BA"/>
    <w:rsid w:val="009F2BF2"/>
    <w:rsid w:val="009F4A41"/>
    <w:rsid w:val="009F6B3A"/>
    <w:rsid w:val="00A00027"/>
    <w:rsid w:val="00A02870"/>
    <w:rsid w:val="00A0465D"/>
    <w:rsid w:val="00A06972"/>
    <w:rsid w:val="00A14435"/>
    <w:rsid w:val="00A14CAD"/>
    <w:rsid w:val="00A25FCE"/>
    <w:rsid w:val="00A275F5"/>
    <w:rsid w:val="00A32D0B"/>
    <w:rsid w:val="00A332C8"/>
    <w:rsid w:val="00A36549"/>
    <w:rsid w:val="00A36A83"/>
    <w:rsid w:val="00A4073C"/>
    <w:rsid w:val="00A40F3E"/>
    <w:rsid w:val="00A5113C"/>
    <w:rsid w:val="00A522A4"/>
    <w:rsid w:val="00A55C4F"/>
    <w:rsid w:val="00A61945"/>
    <w:rsid w:val="00A62843"/>
    <w:rsid w:val="00A64174"/>
    <w:rsid w:val="00A6583A"/>
    <w:rsid w:val="00A67468"/>
    <w:rsid w:val="00A70242"/>
    <w:rsid w:val="00A71EEC"/>
    <w:rsid w:val="00A74923"/>
    <w:rsid w:val="00A7617A"/>
    <w:rsid w:val="00A762B2"/>
    <w:rsid w:val="00A7758D"/>
    <w:rsid w:val="00A82375"/>
    <w:rsid w:val="00A837FE"/>
    <w:rsid w:val="00A84896"/>
    <w:rsid w:val="00A8521A"/>
    <w:rsid w:val="00A85400"/>
    <w:rsid w:val="00A85626"/>
    <w:rsid w:val="00A86CDB"/>
    <w:rsid w:val="00A94872"/>
    <w:rsid w:val="00A950B3"/>
    <w:rsid w:val="00A9624E"/>
    <w:rsid w:val="00AA23E9"/>
    <w:rsid w:val="00AA2498"/>
    <w:rsid w:val="00AA356E"/>
    <w:rsid w:val="00AA5484"/>
    <w:rsid w:val="00AB06B3"/>
    <w:rsid w:val="00AB2AA3"/>
    <w:rsid w:val="00AB2D2F"/>
    <w:rsid w:val="00AC117E"/>
    <w:rsid w:val="00AC37EA"/>
    <w:rsid w:val="00AC45C7"/>
    <w:rsid w:val="00AC78D7"/>
    <w:rsid w:val="00AC7902"/>
    <w:rsid w:val="00AD04A4"/>
    <w:rsid w:val="00AD1FB2"/>
    <w:rsid w:val="00AD392E"/>
    <w:rsid w:val="00AD5F52"/>
    <w:rsid w:val="00AF2EDF"/>
    <w:rsid w:val="00AF553C"/>
    <w:rsid w:val="00AF71E1"/>
    <w:rsid w:val="00AF7606"/>
    <w:rsid w:val="00B03821"/>
    <w:rsid w:val="00B045FE"/>
    <w:rsid w:val="00B07394"/>
    <w:rsid w:val="00B079C4"/>
    <w:rsid w:val="00B10117"/>
    <w:rsid w:val="00B1023C"/>
    <w:rsid w:val="00B13BA8"/>
    <w:rsid w:val="00B14395"/>
    <w:rsid w:val="00B21341"/>
    <w:rsid w:val="00B228F0"/>
    <w:rsid w:val="00B22F0C"/>
    <w:rsid w:val="00B26E98"/>
    <w:rsid w:val="00B27617"/>
    <w:rsid w:val="00B27A6C"/>
    <w:rsid w:val="00B322BC"/>
    <w:rsid w:val="00B34432"/>
    <w:rsid w:val="00B35889"/>
    <w:rsid w:val="00B41339"/>
    <w:rsid w:val="00B41E5D"/>
    <w:rsid w:val="00B41EF3"/>
    <w:rsid w:val="00B4611F"/>
    <w:rsid w:val="00B5251E"/>
    <w:rsid w:val="00B527DF"/>
    <w:rsid w:val="00B53541"/>
    <w:rsid w:val="00B564FF"/>
    <w:rsid w:val="00B65535"/>
    <w:rsid w:val="00B6592A"/>
    <w:rsid w:val="00B70441"/>
    <w:rsid w:val="00B80277"/>
    <w:rsid w:val="00B80E0B"/>
    <w:rsid w:val="00B8547A"/>
    <w:rsid w:val="00B86F65"/>
    <w:rsid w:val="00B919AE"/>
    <w:rsid w:val="00B91F70"/>
    <w:rsid w:val="00B963CF"/>
    <w:rsid w:val="00BA1EAC"/>
    <w:rsid w:val="00BA563E"/>
    <w:rsid w:val="00BB0891"/>
    <w:rsid w:val="00BB269B"/>
    <w:rsid w:val="00BB5CD7"/>
    <w:rsid w:val="00BB7027"/>
    <w:rsid w:val="00BC1947"/>
    <w:rsid w:val="00BC6155"/>
    <w:rsid w:val="00BC64EC"/>
    <w:rsid w:val="00BD5C4E"/>
    <w:rsid w:val="00BD5DFD"/>
    <w:rsid w:val="00BD7BDE"/>
    <w:rsid w:val="00BE07C1"/>
    <w:rsid w:val="00BE1345"/>
    <w:rsid w:val="00BE1E30"/>
    <w:rsid w:val="00BE31EE"/>
    <w:rsid w:val="00BE5ABC"/>
    <w:rsid w:val="00BE6132"/>
    <w:rsid w:val="00BE6171"/>
    <w:rsid w:val="00BF222C"/>
    <w:rsid w:val="00BF38AA"/>
    <w:rsid w:val="00BF5EB9"/>
    <w:rsid w:val="00C00E9A"/>
    <w:rsid w:val="00C0596B"/>
    <w:rsid w:val="00C0738B"/>
    <w:rsid w:val="00C20830"/>
    <w:rsid w:val="00C2651E"/>
    <w:rsid w:val="00C27668"/>
    <w:rsid w:val="00C27B8C"/>
    <w:rsid w:val="00C30B77"/>
    <w:rsid w:val="00C30C8F"/>
    <w:rsid w:val="00C34434"/>
    <w:rsid w:val="00C40E10"/>
    <w:rsid w:val="00C50535"/>
    <w:rsid w:val="00C50E4B"/>
    <w:rsid w:val="00C531D5"/>
    <w:rsid w:val="00C61CEF"/>
    <w:rsid w:val="00C6372A"/>
    <w:rsid w:val="00C6378D"/>
    <w:rsid w:val="00C641F4"/>
    <w:rsid w:val="00C71E9D"/>
    <w:rsid w:val="00C72EE5"/>
    <w:rsid w:val="00C73C01"/>
    <w:rsid w:val="00C76D20"/>
    <w:rsid w:val="00C7786E"/>
    <w:rsid w:val="00C801BA"/>
    <w:rsid w:val="00C8086C"/>
    <w:rsid w:val="00C80916"/>
    <w:rsid w:val="00C81E32"/>
    <w:rsid w:val="00C85B4A"/>
    <w:rsid w:val="00C90B5C"/>
    <w:rsid w:val="00C90E99"/>
    <w:rsid w:val="00C94726"/>
    <w:rsid w:val="00C95CCD"/>
    <w:rsid w:val="00CA036B"/>
    <w:rsid w:val="00CA46DB"/>
    <w:rsid w:val="00CA70A8"/>
    <w:rsid w:val="00CA7181"/>
    <w:rsid w:val="00CB0628"/>
    <w:rsid w:val="00CB0CB1"/>
    <w:rsid w:val="00CB19CE"/>
    <w:rsid w:val="00CB2D77"/>
    <w:rsid w:val="00CB4217"/>
    <w:rsid w:val="00CB6684"/>
    <w:rsid w:val="00CC0E18"/>
    <w:rsid w:val="00CC2E5D"/>
    <w:rsid w:val="00CC37A7"/>
    <w:rsid w:val="00CC696D"/>
    <w:rsid w:val="00CD4C47"/>
    <w:rsid w:val="00CE2391"/>
    <w:rsid w:val="00CE486B"/>
    <w:rsid w:val="00CE49B2"/>
    <w:rsid w:val="00CE524C"/>
    <w:rsid w:val="00CF0B22"/>
    <w:rsid w:val="00CF21D9"/>
    <w:rsid w:val="00CF34CD"/>
    <w:rsid w:val="00CF5018"/>
    <w:rsid w:val="00CF782B"/>
    <w:rsid w:val="00D04C26"/>
    <w:rsid w:val="00D0557C"/>
    <w:rsid w:val="00D074AD"/>
    <w:rsid w:val="00D17714"/>
    <w:rsid w:val="00D220AC"/>
    <w:rsid w:val="00D230DA"/>
    <w:rsid w:val="00D24E61"/>
    <w:rsid w:val="00D2785B"/>
    <w:rsid w:val="00D31FCD"/>
    <w:rsid w:val="00D33AF8"/>
    <w:rsid w:val="00D353FD"/>
    <w:rsid w:val="00D364A1"/>
    <w:rsid w:val="00D36F3C"/>
    <w:rsid w:val="00D42A2A"/>
    <w:rsid w:val="00D475B9"/>
    <w:rsid w:val="00D50070"/>
    <w:rsid w:val="00D52FBA"/>
    <w:rsid w:val="00D54861"/>
    <w:rsid w:val="00D57684"/>
    <w:rsid w:val="00D60A76"/>
    <w:rsid w:val="00D74161"/>
    <w:rsid w:val="00D7568F"/>
    <w:rsid w:val="00D76540"/>
    <w:rsid w:val="00D805B1"/>
    <w:rsid w:val="00D831F5"/>
    <w:rsid w:val="00D84725"/>
    <w:rsid w:val="00D8682F"/>
    <w:rsid w:val="00D90B9E"/>
    <w:rsid w:val="00D90C37"/>
    <w:rsid w:val="00D91CFB"/>
    <w:rsid w:val="00D95225"/>
    <w:rsid w:val="00D969F5"/>
    <w:rsid w:val="00DA28A5"/>
    <w:rsid w:val="00DA61A8"/>
    <w:rsid w:val="00DB3F66"/>
    <w:rsid w:val="00DB5087"/>
    <w:rsid w:val="00DB51E0"/>
    <w:rsid w:val="00DC11AA"/>
    <w:rsid w:val="00DC1E10"/>
    <w:rsid w:val="00DC27FC"/>
    <w:rsid w:val="00DC5841"/>
    <w:rsid w:val="00DD344E"/>
    <w:rsid w:val="00DD53BE"/>
    <w:rsid w:val="00DD5AF2"/>
    <w:rsid w:val="00DD7F4A"/>
    <w:rsid w:val="00DE556D"/>
    <w:rsid w:val="00DF797B"/>
    <w:rsid w:val="00E014D5"/>
    <w:rsid w:val="00E01AA7"/>
    <w:rsid w:val="00E037F0"/>
    <w:rsid w:val="00E07F58"/>
    <w:rsid w:val="00E10BDE"/>
    <w:rsid w:val="00E1146F"/>
    <w:rsid w:val="00E11A96"/>
    <w:rsid w:val="00E15328"/>
    <w:rsid w:val="00E16145"/>
    <w:rsid w:val="00E23865"/>
    <w:rsid w:val="00E27532"/>
    <w:rsid w:val="00E27DF5"/>
    <w:rsid w:val="00E41F5C"/>
    <w:rsid w:val="00E43805"/>
    <w:rsid w:val="00E525C0"/>
    <w:rsid w:val="00E533E2"/>
    <w:rsid w:val="00E544F3"/>
    <w:rsid w:val="00E6010D"/>
    <w:rsid w:val="00E60A2A"/>
    <w:rsid w:val="00E61BD8"/>
    <w:rsid w:val="00E6290C"/>
    <w:rsid w:val="00E63314"/>
    <w:rsid w:val="00E64CBD"/>
    <w:rsid w:val="00E64FC6"/>
    <w:rsid w:val="00E7015C"/>
    <w:rsid w:val="00E7174C"/>
    <w:rsid w:val="00E74C17"/>
    <w:rsid w:val="00E7662D"/>
    <w:rsid w:val="00E76771"/>
    <w:rsid w:val="00E866CF"/>
    <w:rsid w:val="00E945CC"/>
    <w:rsid w:val="00E97F89"/>
    <w:rsid w:val="00EA0BF8"/>
    <w:rsid w:val="00EA0C14"/>
    <w:rsid w:val="00EA3691"/>
    <w:rsid w:val="00EA5F38"/>
    <w:rsid w:val="00EB168B"/>
    <w:rsid w:val="00EB65BA"/>
    <w:rsid w:val="00EB7C0B"/>
    <w:rsid w:val="00EC05AC"/>
    <w:rsid w:val="00ED3181"/>
    <w:rsid w:val="00ED7171"/>
    <w:rsid w:val="00ED7448"/>
    <w:rsid w:val="00EE4525"/>
    <w:rsid w:val="00EE74D2"/>
    <w:rsid w:val="00EE7D8B"/>
    <w:rsid w:val="00EF0035"/>
    <w:rsid w:val="00EF0CA4"/>
    <w:rsid w:val="00EF2966"/>
    <w:rsid w:val="00EF6D9D"/>
    <w:rsid w:val="00EF725C"/>
    <w:rsid w:val="00F0187D"/>
    <w:rsid w:val="00F05620"/>
    <w:rsid w:val="00F10F8F"/>
    <w:rsid w:val="00F11F83"/>
    <w:rsid w:val="00F12905"/>
    <w:rsid w:val="00F14C3A"/>
    <w:rsid w:val="00F20EE0"/>
    <w:rsid w:val="00F21203"/>
    <w:rsid w:val="00F21AA1"/>
    <w:rsid w:val="00F23030"/>
    <w:rsid w:val="00F35580"/>
    <w:rsid w:val="00F35B6C"/>
    <w:rsid w:val="00F35B81"/>
    <w:rsid w:val="00F464B2"/>
    <w:rsid w:val="00F47AAC"/>
    <w:rsid w:val="00F52FB4"/>
    <w:rsid w:val="00F54276"/>
    <w:rsid w:val="00F54CF0"/>
    <w:rsid w:val="00F62B75"/>
    <w:rsid w:val="00F63DF6"/>
    <w:rsid w:val="00F64D57"/>
    <w:rsid w:val="00F70FE9"/>
    <w:rsid w:val="00F81B5B"/>
    <w:rsid w:val="00F81B66"/>
    <w:rsid w:val="00F8256E"/>
    <w:rsid w:val="00F84B78"/>
    <w:rsid w:val="00F8551D"/>
    <w:rsid w:val="00F85CA4"/>
    <w:rsid w:val="00F94413"/>
    <w:rsid w:val="00FA79BF"/>
    <w:rsid w:val="00FB03B9"/>
    <w:rsid w:val="00FB0682"/>
    <w:rsid w:val="00FB0C16"/>
    <w:rsid w:val="00FB1F56"/>
    <w:rsid w:val="00FB571A"/>
    <w:rsid w:val="00FB68C1"/>
    <w:rsid w:val="00FB7500"/>
    <w:rsid w:val="00FC5CC6"/>
    <w:rsid w:val="00FC78EC"/>
    <w:rsid w:val="00FD0C01"/>
    <w:rsid w:val="00FD3003"/>
    <w:rsid w:val="00FD3891"/>
    <w:rsid w:val="00FD70A6"/>
    <w:rsid w:val="00FE098D"/>
    <w:rsid w:val="00FE1285"/>
    <w:rsid w:val="00FE1408"/>
    <w:rsid w:val="00FE2C5F"/>
    <w:rsid w:val="00FE3C24"/>
    <w:rsid w:val="00FE4EB4"/>
    <w:rsid w:val="00FE5B91"/>
    <w:rsid w:val="00FE5EFA"/>
    <w:rsid w:val="00FE7256"/>
    <w:rsid w:val="00FE7547"/>
    <w:rsid w:val="00FE7833"/>
    <w:rsid w:val="00FE7ABD"/>
    <w:rsid w:val="00FF0953"/>
    <w:rsid w:val="00FF3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C524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9122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qFormat/>
    <w:rsid w:val="009A2876"/>
    <w:pPr>
      <w:widowControl w:val="0"/>
      <w:pBdr>
        <w:bottom w:val="single" w:sz="8" w:space="6" w:color="808080" w:themeColor="background1" w:themeShade="80"/>
      </w:pBdr>
      <w:autoSpaceDE w:val="0"/>
      <w:autoSpaceDN w:val="0"/>
      <w:spacing w:after="240" w:line="240" w:lineRule="auto"/>
    </w:pPr>
    <w:rPr>
      <w:b/>
      <w:caps/>
      <w:sz w:val="24"/>
      <w:szCs w:val="24"/>
    </w:rPr>
  </w:style>
  <w:style w:type="paragraph" w:styleId="Header">
    <w:name w:val="header"/>
    <w:basedOn w:val="Normal"/>
    <w:link w:val="HeaderChar"/>
    <w:uiPriority w:val="99"/>
    <w:unhideWhenUsed/>
    <w:rsid w:val="00DB5087"/>
    <w:pPr>
      <w:tabs>
        <w:tab w:val="center" w:pos="4680"/>
        <w:tab w:val="right" w:pos="9360"/>
      </w:tabs>
      <w:spacing w:after="0" w:line="240" w:lineRule="auto"/>
      <w:jc w:val="center"/>
    </w:pPr>
    <w:rPr>
      <w:rFonts w:asciiTheme="majorHAnsi" w:hAnsiTheme="majorHAnsi"/>
      <w:b/>
    </w:rPr>
  </w:style>
  <w:style w:type="character" w:customStyle="1" w:styleId="HeaderChar">
    <w:name w:val="Header Char"/>
    <w:basedOn w:val="DefaultParagraphFont"/>
    <w:link w:val="Header"/>
    <w:uiPriority w:val="99"/>
    <w:rsid w:val="00DB5087"/>
    <w:rPr>
      <w:rFonts w:asciiTheme="majorHAnsi" w:hAnsiTheme="majorHAnsi"/>
      <w:b/>
    </w:rPr>
  </w:style>
  <w:style w:type="paragraph" w:styleId="Footer">
    <w:name w:val="footer"/>
    <w:basedOn w:val="Normal"/>
    <w:link w:val="FooterChar"/>
    <w:uiPriority w:val="99"/>
    <w:unhideWhenUsed/>
    <w:rsid w:val="00F54276"/>
    <w:pPr>
      <w:tabs>
        <w:tab w:val="center" w:pos="4680"/>
        <w:tab w:val="right" w:pos="9360"/>
      </w:tabs>
      <w:spacing w:after="0" w:line="240" w:lineRule="auto"/>
      <w:jc w:val="right"/>
    </w:pPr>
    <w:rPr>
      <w:rFonts w:asciiTheme="majorHAnsi" w:hAnsiTheme="majorHAnsi"/>
      <w:b/>
    </w:rPr>
  </w:style>
  <w:style w:type="character" w:customStyle="1" w:styleId="FooterChar">
    <w:name w:val="Footer Char"/>
    <w:basedOn w:val="DefaultParagraphFont"/>
    <w:link w:val="Footer"/>
    <w:uiPriority w:val="99"/>
    <w:rsid w:val="00F54276"/>
    <w:rPr>
      <w:rFonts w:asciiTheme="majorHAnsi" w:hAnsiTheme="majorHAnsi"/>
      <w:b/>
    </w:rPr>
  </w:style>
  <w:style w:type="character" w:styleId="CommentReference">
    <w:name w:val="annotation reference"/>
    <w:basedOn w:val="DefaultParagraphFont"/>
    <w:uiPriority w:val="99"/>
    <w:semiHidden/>
    <w:unhideWhenUsed/>
    <w:rsid w:val="00FE098D"/>
    <w:rPr>
      <w:sz w:val="16"/>
      <w:szCs w:val="16"/>
    </w:rPr>
  </w:style>
  <w:style w:type="character" w:customStyle="1" w:styleId="HeaderText">
    <w:name w:val="Header Text"/>
    <w:basedOn w:val="DefaultParagraphFont"/>
    <w:uiPriority w:val="1"/>
    <w:qFormat/>
    <w:rsid w:val="001B3D39"/>
    <w:rPr>
      <w:rFonts w:asciiTheme="majorHAnsi" w:hAnsiTheme="majorHAnsi"/>
      <w:b/>
      <w:bCs/>
      <w:color w:val="5F645C" w:themeColor="accent2" w:themeShade="BF"/>
    </w:rPr>
  </w:style>
  <w:style w:type="paragraph" w:styleId="CommentText">
    <w:name w:val="annotation text"/>
    <w:basedOn w:val="Normal"/>
    <w:link w:val="CommentTextChar"/>
    <w:uiPriority w:val="99"/>
    <w:semiHidden/>
    <w:rsid w:val="0045410A"/>
    <w:pPr>
      <w:spacing w:line="240" w:lineRule="auto"/>
    </w:pPr>
    <w:rPr>
      <w:sz w:val="20"/>
      <w:szCs w:val="20"/>
    </w:rPr>
  </w:style>
  <w:style w:type="paragraph" w:styleId="CommentSubject">
    <w:name w:val="annotation subject"/>
    <w:basedOn w:val="Normal"/>
    <w:next w:val="Normal"/>
    <w:link w:val="CommentSubjectChar"/>
    <w:uiPriority w:val="99"/>
    <w:semiHidden/>
    <w:unhideWhenUsed/>
    <w:rsid w:val="002D72E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D72E3"/>
    <w:rPr>
      <w:b/>
      <w:bCs/>
    </w:rPr>
  </w:style>
  <w:style w:type="paragraph" w:customStyle="1" w:styleId="MastheadTitle">
    <w:name w:val="Masthead Title"/>
    <w:basedOn w:val="Normal"/>
    <w:qFormat/>
    <w:rsid w:val="00542282"/>
    <w:pPr>
      <w:spacing w:after="0" w:line="240" w:lineRule="auto"/>
      <w:jc w:val="center"/>
    </w:pPr>
    <w:rPr>
      <w:rFonts w:asciiTheme="majorHAnsi" w:hAnsiTheme="majorHAnsi"/>
      <w:b/>
      <w:noProof/>
      <w:color w:val="5F645C" w:themeColor="accent2" w:themeShade="BF"/>
      <w:sz w:val="144"/>
      <w:szCs w:val="144"/>
    </w:rPr>
  </w:style>
  <w:style w:type="paragraph" w:customStyle="1" w:styleId="MastheadSubtitle">
    <w:name w:val="Masthead Subtitle"/>
    <w:basedOn w:val="Normal"/>
    <w:qFormat/>
    <w:rsid w:val="00145AE6"/>
    <w:pPr>
      <w:spacing w:after="0" w:line="240" w:lineRule="auto"/>
      <w:jc w:val="center"/>
    </w:pPr>
    <w:rPr>
      <w:rFonts w:cs="Arial"/>
      <w:color w:val="5F645C" w:themeColor="accent2" w:themeShade="BF"/>
      <w:spacing w:val="30"/>
      <w:sz w:val="28"/>
      <w:szCs w:val="32"/>
    </w:rPr>
  </w:style>
  <w:style w:type="paragraph" w:customStyle="1" w:styleId="OliveArticleTitle">
    <w:name w:val="Olive Article Title"/>
    <w:basedOn w:val="Normal"/>
    <w:qFormat/>
    <w:rsid w:val="009969F8"/>
    <w:pPr>
      <w:spacing w:after="0" w:line="240" w:lineRule="auto"/>
    </w:pPr>
    <w:rPr>
      <w:rFonts w:asciiTheme="majorHAnsi" w:hAnsiTheme="majorHAnsi"/>
      <w:b/>
      <w:bCs/>
      <w:noProof/>
      <w:color w:val="5F645C" w:themeColor="accent2" w:themeShade="BF"/>
      <w:sz w:val="44"/>
      <w:szCs w:val="44"/>
    </w:rPr>
  </w:style>
  <w:style w:type="character" w:customStyle="1" w:styleId="OliveArticleSubtitle">
    <w:name w:val="Olive Article Subtitle"/>
    <w:basedOn w:val="DefaultParagraphFont"/>
    <w:uiPriority w:val="1"/>
    <w:qFormat/>
    <w:rsid w:val="000F0317"/>
    <w:rPr>
      <w:rFonts w:asciiTheme="majorHAnsi" w:hAnsiTheme="majorHAnsi" w:cs="Arial"/>
      <w:color w:val="5F645C" w:themeColor="accent2" w:themeShade="BF"/>
      <w:sz w:val="32"/>
      <w:szCs w:val="32"/>
    </w:rPr>
  </w:style>
  <w:style w:type="character" w:customStyle="1" w:styleId="BrownArticleTitle">
    <w:name w:val="Brown Article Title"/>
    <w:basedOn w:val="DefaultParagraphFont"/>
    <w:uiPriority w:val="1"/>
    <w:qFormat/>
    <w:rsid w:val="00E10BDE"/>
    <w:rPr>
      <w:rFonts w:asciiTheme="majorHAnsi" w:hAnsiTheme="majorHAnsi"/>
      <w:b/>
      <w:bCs/>
      <w:noProof/>
      <w:color w:val="8A7760" w:themeColor="accent1" w:themeShade="BF"/>
      <w:sz w:val="72"/>
      <w:szCs w:val="72"/>
    </w:rPr>
  </w:style>
  <w:style w:type="character" w:customStyle="1" w:styleId="BrownArticleSubtitle">
    <w:name w:val="Brown Article Subtitle"/>
    <w:basedOn w:val="DefaultParagraphFont"/>
    <w:uiPriority w:val="1"/>
    <w:qFormat/>
    <w:rsid w:val="00E10BDE"/>
    <w:rPr>
      <w:rFonts w:asciiTheme="majorHAnsi" w:hAnsiTheme="majorHAnsi" w:cs="Arial"/>
      <w:noProof/>
      <w:color w:val="8A7760" w:themeColor="accent1" w:themeShade="BF"/>
      <w:sz w:val="48"/>
      <w:szCs w:val="48"/>
    </w:rPr>
  </w:style>
  <w:style w:type="character" w:customStyle="1" w:styleId="BrownAuthorName">
    <w:name w:val="Brown Author Name"/>
    <w:basedOn w:val="DefaultParagraphFont"/>
    <w:uiPriority w:val="1"/>
    <w:qFormat/>
    <w:rsid w:val="00774EED"/>
    <w:rPr>
      <w:b/>
      <w:bCs/>
      <w:caps/>
      <w:smallCaps w:val="0"/>
      <w:color w:val="8A7760" w:themeColor="accent1" w:themeShade="BF"/>
      <w:sz w:val="24"/>
      <w:szCs w:val="24"/>
    </w:rPr>
  </w:style>
  <w:style w:type="character" w:customStyle="1" w:styleId="OliveAuthorName">
    <w:name w:val="Olive Author Name"/>
    <w:basedOn w:val="DefaultParagraphFont"/>
    <w:uiPriority w:val="1"/>
    <w:qFormat/>
    <w:rsid w:val="00EE4525"/>
    <w:rPr>
      <w:b/>
      <w:bCs/>
      <w:caps/>
      <w:smallCaps w:val="0"/>
      <w:noProof/>
      <w:color w:val="5F645C" w:themeColor="accent2" w:themeShade="BF"/>
      <w:sz w:val="24"/>
      <w:szCs w:val="24"/>
    </w:rPr>
  </w:style>
  <w:style w:type="paragraph" w:customStyle="1" w:styleId="BrownBodyCopy">
    <w:name w:val="Brown Body Copy"/>
    <w:basedOn w:val="Normal"/>
    <w:qFormat/>
    <w:rsid w:val="00284E91"/>
    <w:pPr>
      <w:spacing w:after="0" w:line="240" w:lineRule="auto"/>
    </w:pPr>
    <w:rPr>
      <w:color w:val="8A7760" w:themeColor="accent1" w:themeShade="BF"/>
    </w:rPr>
  </w:style>
  <w:style w:type="paragraph" w:customStyle="1" w:styleId="OliveBodyCopy">
    <w:name w:val="Olive Body Copy"/>
    <w:basedOn w:val="Normal"/>
    <w:qFormat/>
    <w:rsid w:val="00047505"/>
    <w:pPr>
      <w:spacing w:after="0" w:line="240" w:lineRule="auto"/>
    </w:pPr>
    <w:rPr>
      <w:color w:val="5F645C" w:themeColor="accent2" w:themeShade="BF"/>
    </w:rPr>
  </w:style>
  <w:style w:type="character" w:customStyle="1" w:styleId="SmallBrownArticleTitle">
    <w:name w:val="Small Brown Article Title"/>
    <w:basedOn w:val="DefaultParagraphFont"/>
    <w:uiPriority w:val="1"/>
    <w:qFormat/>
    <w:rsid w:val="00EE4525"/>
    <w:rPr>
      <w:rFonts w:asciiTheme="majorHAnsi" w:hAnsiTheme="majorHAnsi"/>
      <w:b/>
      <w:bCs/>
      <w:noProof/>
      <w:color w:val="8A7760" w:themeColor="accent1" w:themeShade="BF"/>
      <w:sz w:val="44"/>
      <w:szCs w:val="44"/>
    </w:rPr>
  </w:style>
  <w:style w:type="character" w:customStyle="1" w:styleId="SmallBrownArticleSubtitle">
    <w:name w:val="Small Brown Article Subtitle"/>
    <w:basedOn w:val="DefaultParagraphFont"/>
    <w:uiPriority w:val="1"/>
    <w:qFormat/>
    <w:rsid w:val="00EE4525"/>
    <w:rPr>
      <w:rFonts w:asciiTheme="majorHAnsi" w:hAnsiTheme="majorHAnsi"/>
      <w:noProof/>
      <w:color w:val="8A7760" w:themeColor="accent1" w:themeShade="BF"/>
      <w:sz w:val="32"/>
      <w:szCs w:val="32"/>
    </w:rPr>
  </w:style>
  <w:style w:type="character" w:customStyle="1" w:styleId="SmallOliveArticleTitle">
    <w:name w:val="Small Olive Article Title"/>
    <w:basedOn w:val="DefaultParagraphFont"/>
    <w:uiPriority w:val="1"/>
    <w:qFormat/>
    <w:rsid w:val="008060D4"/>
    <w:rPr>
      <w:rFonts w:ascii="Sylfaen" w:hAnsi="Sylfaen"/>
      <w:b/>
      <w:color w:val="5F645C" w:themeColor="accent2" w:themeShade="BF"/>
      <w:sz w:val="44"/>
    </w:rPr>
  </w:style>
  <w:style w:type="paragraph" w:customStyle="1" w:styleId="PullQuote">
    <w:name w:val="Pull Quote"/>
    <w:basedOn w:val="Normal"/>
    <w:qFormat/>
    <w:rsid w:val="00E27DF5"/>
    <w:pPr>
      <w:spacing w:after="0" w:line="240" w:lineRule="auto"/>
      <w:jc w:val="center"/>
    </w:pPr>
    <w:rPr>
      <w:rFonts w:asciiTheme="majorHAnsi" w:hAnsiTheme="majorHAnsi"/>
      <w:color w:val="7F867B" w:themeColor="accent2"/>
      <w:sz w:val="40"/>
      <w:szCs w:val="48"/>
    </w:rPr>
  </w:style>
  <w:style w:type="paragraph" w:customStyle="1" w:styleId="BrownPictureCaption">
    <w:name w:val="Brown Picture Caption"/>
    <w:basedOn w:val="BrownBodyCopy"/>
    <w:qFormat/>
    <w:rsid w:val="00EE74D2"/>
    <w:rPr>
      <w:sz w:val="18"/>
    </w:rPr>
  </w:style>
  <w:style w:type="character" w:customStyle="1" w:styleId="CommentTextChar">
    <w:name w:val="Comment Text Char"/>
    <w:basedOn w:val="DefaultParagraphFont"/>
    <w:link w:val="CommentText"/>
    <w:uiPriority w:val="99"/>
    <w:semiHidden/>
    <w:rsid w:val="009122CC"/>
    <w:rPr>
      <w:sz w:val="20"/>
      <w:szCs w:val="20"/>
    </w:rPr>
  </w:style>
  <w:style w:type="paragraph" w:customStyle="1" w:styleId="OlivePictureCaption">
    <w:name w:val="Olive Picture Caption"/>
    <w:basedOn w:val="BrownBodyCopy"/>
    <w:qFormat/>
    <w:rsid w:val="00EE74D2"/>
    <w:rPr>
      <w:color w:val="5F645C" w:themeColor="accent2" w:themeShade="BF"/>
      <w:sz w:val="18"/>
    </w:rPr>
  </w:style>
  <w:style w:type="paragraph" w:styleId="BalloonText">
    <w:name w:val="Balloon Text"/>
    <w:basedOn w:val="Normal"/>
    <w:link w:val="BalloonTextChar"/>
    <w:uiPriority w:val="99"/>
    <w:semiHidden/>
    <w:unhideWhenUsed/>
    <w:rsid w:val="00E74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17"/>
    <w:rPr>
      <w:rFonts w:ascii="Segoe UI" w:hAnsi="Segoe UI" w:cs="Segoe UI"/>
      <w:sz w:val="18"/>
      <w:szCs w:val="18"/>
    </w:rPr>
  </w:style>
  <w:style w:type="paragraph" w:customStyle="1" w:styleId="Graphicsanchor">
    <w:name w:val="Graphics anchor"/>
    <w:basedOn w:val="Normal"/>
    <w:qFormat/>
    <w:rsid w:val="009122CC"/>
    <w:pPr>
      <w:spacing w:after="0"/>
    </w:pPr>
    <w:rPr>
      <w:sz w:val="10"/>
      <w:szCs w:val="10"/>
    </w:rPr>
  </w:style>
  <w:style w:type="character" w:styleId="PlaceholderText">
    <w:name w:val="Placeholder Text"/>
    <w:basedOn w:val="DefaultParagraphFont"/>
    <w:uiPriority w:val="99"/>
    <w:semiHidden/>
    <w:rsid w:val="009122CC"/>
    <w:rPr>
      <w:color w:val="808080"/>
    </w:rPr>
  </w:style>
  <w:style w:type="paragraph" w:styleId="NoSpacing">
    <w:name w:val="No Spacing"/>
    <w:uiPriority w:val="1"/>
    <w:qFormat/>
    <w:rsid w:val="00F54276"/>
    <w:pPr>
      <w:spacing w:after="0" w:line="240" w:lineRule="auto"/>
    </w:pPr>
  </w:style>
  <w:style w:type="paragraph" w:customStyle="1" w:styleId="D0E844577EE44E5ABFECC5C3BD768BD5">
    <w:name w:val="D0E844577EE44E5ABFECC5C3BD768BD5"/>
    <w:rsid w:val="009E1F6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85542347">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250505398">
      <w:bodyDiv w:val="1"/>
      <w:marLeft w:val="0"/>
      <w:marRight w:val="0"/>
      <w:marTop w:val="0"/>
      <w:marBottom w:val="0"/>
      <w:divBdr>
        <w:top w:val="none" w:sz="0" w:space="0" w:color="auto"/>
        <w:left w:val="none" w:sz="0" w:space="0" w:color="auto"/>
        <w:bottom w:val="none" w:sz="0" w:space="0" w:color="auto"/>
        <w:right w:val="none" w:sz="0" w:space="0" w:color="auto"/>
      </w:divBdr>
    </w:div>
    <w:div w:id="268977596">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455948735">
      <w:bodyDiv w:val="1"/>
      <w:marLeft w:val="0"/>
      <w:marRight w:val="0"/>
      <w:marTop w:val="0"/>
      <w:marBottom w:val="0"/>
      <w:divBdr>
        <w:top w:val="none" w:sz="0" w:space="0" w:color="auto"/>
        <w:left w:val="none" w:sz="0" w:space="0" w:color="auto"/>
        <w:bottom w:val="none" w:sz="0" w:space="0" w:color="auto"/>
        <w:right w:val="none" w:sz="0" w:space="0" w:color="auto"/>
      </w:divBdr>
    </w:div>
    <w:div w:id="473303193">
      <w:bodyDiv w:val="1"/>
      <w:marLeft w:val="0"/>
      <w:marRight w:val="0"/>
      <w:marTop w:val="0"/>
      <w:marBottom w:val="0"/>
      <w:divBdr>
        <w:top w:val="none" w:sz="0" w:space="0" w:color="auto"/>
        <w:left w:val="none" w:sz="0" w:space="0" w:color="auto"/>
        <w:bottom w:val="none" w:sz="0" w:space="0" w:color="auto"/>
        <w:right w:val="none" w:sz="0" w:space="0" w:color="auto"/>
      </w:divBdr>
    </w:div>
    <w:div w:id="474832196">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772480815">
      <w:bodyDiv w:val="1"/>
      <w:marLeft w:val="0"/>
      <w:marRight w:val="0"/>
      <w:marTop w:val="0"/>
      <w:marBottom w:val="0"/>
      <w:divBdr>
        <w:top w:val="none" w:sz="0" w:space="0" w:color="auto"/>
        <w:left w:val="none" w:sz="0" w:space="0" w:color="auto"/>
        <w:bottom w:val="none" w:sz="0" w:space="0" w:color="auto"/>
        <w:right w:val="none" w:sz="0" w:space="0" w:color="auto"/>
      </w:divBdr>
    </w:div>
    <w:div w:id="870915493">
      <w:bodyDiv w:val="1"/>
      <w:marLeft w:val="0"/>
      <w:marRight w:val="0"/>
      <w:marTop w:val="0"/>
      <w:marBottom w:val="0"/>
      <w:divBdr>
        <w:top w:val="none" w:sz="0" w:space="0" w:color="auto"/>
        <w:left w:val="none" w:sz="0" w:space="0" w:color="auto"/>
        <w:bottom w:val="none" w:sz="0" w:space="0" w:color="auto"/>
        <w:right w:val="none" w:sz="0" w:space="0" w:color="auto"/>
      </w:divBdr>
    </w:div>
    <w:div w:id="947353549">
      <w:bodyDiv w:val="1"/>
      <w:marLeft w:val="0"/>
      <w:marRight w:val="0"/>
      <w:marTop w:val="0"/>
      <w:marBottom w:val="0"/>
      <w:divBdr>
        <w:top w:val="none" w:sz="0" w:space="0" w:color="auto"/>
        <w:left w:val="none" w:sz="0" w:space="0" w:color="auto"/>
        <w:bottom w:val="none" w:sz="0" w:space="0" w:color="auto"/>
        <w:right w:val="none" w:sz="0" w:space="0" w:color="auto"/>
      </w:divBdr>
    </w:div>
    <w:div w:id="1036200208">
      <w:bodyDiv w:val="1"/>
      <w:marLeft w:val="0"/>
      <w:marRight w:val="0"/>
      <w:marTop w:val="0"/>
      <w:marBottom w:val="0"/>
      <w:divBdr>
        <w:top w:val="none" w:sz="0" w:space="0" w:color="auto"/>
        <w:left w:val="none" w:sz="0" w:space="0" w:color="auto"/>
        <w:bottom w:val="none" w:sz="0" w:space="0" w:color="auto"/>
        <w:right w:val="none" w:sz="0" w:space="0" w:color="auto"/>
      </w:divBdr>
    </w:div>
    <w:div w:id="1200626422">
      <w:bodyDiv w:val="1"/>
      <w:marLeft w:val="0"/>
      <w:marRight w:val="0"/>
      <w:marTop w:val="0"/>
      <w:marBottom w:val="0"/>
      <w:divBdr>
        <w:top w:val="none" w:sz="0" w:space="0" w:color="auto"/>
        <w:left w:val="none" w:sz="0" w:space="0" w:color="auto"/>
        <w:bottom w:val="none" w:sz="0" w:space="0" w:color="auto"/>
        <w:right w:val="none" w:sz="0" w:space="0" w:color="auto"/>
      </w:divBdr>
    </w:div>
    <w:div w:id="1266497975">
      <w:bodyDiv w:val="1"/>
      <w:marLeft w:val="0"/>
      <w:marRight w:val="0"/>
      <w:marTop w:val="0"/>
      <w:marBottom w:val="0"/>
      <w:divBdr>
        <w:top w:val="none" w:sz="0" w:space="0" w:color="auto"/>
        <w:left w:val="none" w:sz="0" w:space="0" w:color="auto"/>
        <w:bottom w:val="none" w:sz="0" w:space="0" w:color="auto"/>
        <w:right w:val="none" w:sz="0" w:space="0" w:color="auto"/>
      </w:divBdr>
    </w:div>
    <w:div w:id="1285691596">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347250812">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 w:id="1583949302">
      <w:bodyDiv w:val="1"/>
      <w:marLeft w:val="0"/>
      <w:marRight w:val="0"/>
      <w:marTop w:val="0"/>
      <w:marBottom w:val="0"/>
      <w:divBdr>
        <w:top w:val="none" w:sz="0" w:space="0" w:color="auto"/>
        <w:left w:val="none" w:sz="0" w:space="0" w:color="auto"/>
        <w:bottom w:val="none" w:sz="0" w:space="0" w:color="auto"/>
        <w:right w:val="none" w:sz="0" w:space="0" w:color="auto"/>
      </w:divBdr>
    </w:div>
    <w:div w:id="1804956553">
      <w:bodyDiv w:val="1"/>
      <w:marLeft w:val="0"/>
      <w:marRight w:val="0"/>
      <w:marTop w:val="0"/>
      <w:marBottom w:val="0"/>
      <w:divBdr>
        <w:top w:val="none" w:sz="0" w:space="0" w:color="auto"/>
        <w:left w:val="none" w:sz="0" w:space="0" w:color="auto"/>
        <w:bottom w:val="none" w:sz="0" w:space="0" w:color="auto"/>
        <w:right w:val="none" w:sz="0" w:space="0" w:color="auto"/>
      </w:divBdr>
    </w:div>
    <w:div w:id="1992756870">
      <w:bodyDiv w:val="1"/>
      <w:marLeft w:val="0"/>
      <w:marRight w:val="0"/>
      <w:marTop w:val="0"/>
      <w:marBottom w:val="0"/>
      <w:divBdr>
        <w:top w:val="none" w:sz="0" w:space="0" w:color="auto"/>
        <w:left w:val="none" w:sz="0" w:space="0" w:color="auto"/>
        <w:bottom w:val="none" w:sz="0" w:space="0" w:color="auto"/>
        <w:right w:val="none" w:sz="0" w:space="0" w:color="auto"/>
      </w:divBdr>
    </w:div>
    <w:div w:id="213903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g50\AppData\Roaming\Microsoft\Templates\Lifestyle%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F7AE48DD3B04D7F9BF5D908435AD83C"/>
        <w:category>
          <w:name w:val="General"/>
          <w:gallery w:val="placeholder"/>
        </w:category>
        <w:types>
          <w:type w:val="bbPlcHdr"/>
        </w:types>
        <w:behaviors>
          <w:behavior w:val="content"/>
        </w:behaviors>
        <w:guid w:val="{540E973C-6681-43FC-B5D5-311E8C79CE23}"/>
      </w:docPartPr>
      <w:docPartBody>
        <w:p w:rsidR="00293B51" w:rsidRDefault="00BC16DC">
          <w:pPr>
            <w:pStyle w:val="9F7AE48DD3B04D7F9BF5D908435AD83C"/>
          </w:pPr>
          <w:r w:rsidRPr="00145AE6">
            <w:t>Tuesday</w:t>
          </w:r>
        </w:p>
      </w:docPartBody>
    </w:docPart>
    <w:docPart>
      <w:docPartPr>
        <w:name w:val="F5B420911B1D40F2B01150F24068B917"/>
        <w:category>
          <w:name w:val="General"/>
          <w:gallery w:val="placeholder"/>
        </w:category>
        <w:types>
          <w:type w:val="bbPlcHdr"/>
        </w:types>
        <w:behaviors>
          <w:behavior w:val="content"/>
        </w:behaviors>
        <w:guid w:val="{ECFFD17D-DCAC-4AAF-87A7-5B36A0A60FD8}"/>
      </w:docPartPr>
      <w:docPartBody>
        <w:p w:rsidR="00293B51" w:rsidRDefault="00BC16DC">
          <w:pPr>
            <w:pStyle w:val="F5B420911B1D40F2B01150F24068B917"/>
          </w:pPr>
          <w:r w:rsidRPr="00145AE6">
            <w:t>September 21, 20XX</w:t>
          </w:r>
        </w:p>
      </w:docPartBody>
    </w:docPart>
    <w:docPart>
      <w:docPartPr>
        <w:name w:val="7C60E106223C459EB7EC3B07BBC3496F"/>
        <w:category>
          <w:name w:val="General"/>
          <w:gallery w:val="placeholder"/>
        </w:category>
        <w:types>
          <w:type w:val="bbPlcHdr"/>
        </w:types>
        <w:behaviors>
          <w:behavior w:val="content"/>
        </w:behaviors>
        <w:guid w:val="{D074C370-DD9A-481B-A2EC-94D95F887E46}"/>
      </w:docPartPr>
      <w:docPartBody>
        <w:p w:rsidR="00293B51" w:rsidRDefault="00BC16DC">
          <w:pPr>
            <w:pStyle w:val="7C60E106223C459EB7EC3B07BBC3496F"/>
          </w:pPr>
          <w:r w:rsidRPr="00145AE6">
            <w:t>Issue 10</w:t>
          </w:r>
        </w:p>
      </w:docPartBody>
    </w:docPart>
    <w:docPart>
      <w:docPartPr>
        <w:name w:val="50679806F0DB4667AA6B9DC0942C559A"/>
        <w:category>
          <w:name w:val="General"/>
          <w:gallery w:val="placeholder"/>
        </w:category>
        <w:types>
          <w:type w:val="bbPlcHdr"/>
        </w:types>
        <w:behaviors>
          <w:behavior w:val="content"/>
        </w:behaviors>
        <w:guid w:val="{BF789F0C-ADB0-48F0-AD6A-F84289838D53}"/>
      </w:docPartPr>
      <w:docPartBody>
        <w:p w:rsidR="00293B51" w:rsidRDefault="00BC16DC">
          <w:pPr>
            <w:pStyle w:val="50679806F0DB4667AA6B9DC0942C559A"/>
          </w:pPr>
          <w:r w:rsidRPr="009122CC">
            <w:t>THE NEWS TODAY</w:t>
          </w:r>
        </w:p>
      </w:docPartBody>
    </w:docPart>
    <w:docPart>
      <w:docPartPr>
        <w:name w:val="50FF3CF14CDA4FED8059AC8C5F2ECB25"/>
        <w:category>
          <w:name w:val="General"/>
          <w:gallery w:val="placeholder"/>
        </w:category>
        <w:types>
          <w:type w:val="bbPlcHdr"/>
        </w:types>
        <w:behaviors>
          <w:behavior w:val="content"/>
        </w:behaviors>
        <w:guid w:val="{E14C1905-D793-4987-BA08-E2DE9BE4CFD3}"/>
      </w:docPartPr>
      <w:docPartBody>
        <w:p w:rsidR="00293B51" w:rsidRDefault="00BC16DC">
          <w:pPr>
            <w:pStyle w:val="50FF3CF14CDA4FED8059AC8C5F2ECB25"/>
          </w:pPr>
          <w:r w:rsidRPr="00145AE6">
            <w:t>THE DIGITAL NEWSPAPER</w:t>
          </w:r>
        </w:p>
      </w:docPartBody>
    </w:docPart>
    <w:docPart>
      <w:docPartPr>
        <w:name w:val="500DEFB5E9E94D18B3DA07685727A77C"/>
        <w:category>
          <w:name w:val="General"/>
          <w:gallery w:val="placeholder"/>
        </w:category>
        <w:types>
          <w:type w:val="bbPlcHdr"/>
        </w:types>
        <w:behaviors>
          <w:behavior w:val="content"/>
        </w:behaviors>
        <w:guid w:val="{7DB96FEB-CB33-4165-A02A-1931C226146B}"/>
      </w:docPartPr>
      <w:docPartBody>
        <w:p w:rsidR="00293B51" w:rsidRDefault="00BC16DC">
          <w:pPr>
            <w:pStyle w:val="500DEFB5E9E94D18B3DA07685727A77C"/>
          </w:pPr>
          <w:r w:rsidRPr="00D90B9E">
            <w:t>Breaking news</w:t>
          </w:r>
        </w:p>
      </w:docPartBody>
    </w:docPart>
    <w:docPart>
      <w:docPartPr>
        <w:name w:val="E18B35A1FF83414ABE390E384EBBF622"/>
        <w:category>
          <w:name w:val="General"/>
          <w:gallery w:val="placeholder"/>
        </w:category>
        <w:types>
          <w:type w:val="bbPlcHdr"/>
        </w:types>
        <w:behaviors>
          <w:behavior w:val="content"/>
        </w:behaviors>
        <w:guid w:val="{71B478C6-492C-41A2-B6C7-4AAE3050D251}"/>
      </w:docPartPr>
      <w:docPartBody>
        <w:p w:rsidR="00293B51" w:rsidRDefault="00BC16DC">
          <w:pPr>
            <w:pStyle w:val="E18B35A1FF83414ABE390E384EBBF622"/>
          </w:pPr>
          <w:r w:rsidRPr="00145AE6">
            <w:rPr>
              <w:rStyle w:val="OliveArticleSubtitle"/>
            </w:rPr>
            <w:t>The latest local news</w:t>
          </w:r>
        </w:p>
      </w:docPartBody>
    </w:docPart>
    <w:docPart>
      <w:docPartPr>
        <w:name w:val="FEA39D59A38449D6BEE07C1551C45380"/>
        <w:category>
          <w:name w:val="General"/>
          <w:gallery w:val="placeholder"/>
        </w:category>
        <w:types>
          <w:type w:val="bbPlcHdr"/>
        </w:types>
        <w:behaviors>
          <w:behavior w:val="content"/>
        </w:behaviors>
        <w:guid w:val="{71479084-C5C2-40FE-85D1-816800493D31}"/>
      </w:docPartPr>
      <w:docPartBody>
        <w:p w:rsidR="00293B51" w:rsidRDefault="00BC16DC">
          <w:pPr>
            <w:pStyle w:val="FEA39D59A38449D6BEE07C1551C45380"/>
          </w:pPr>
          <w:r w:rsidRPr="00D90B9E">
            <w:rPr>
              <w:rStyle w:val="OliveAuthorName"/>
            </w:rPr>
            <w:t>MIRJAM NILSSON</w:t>
          </w:r>
        </w:p>
      </w:docPartBody>
    </w:docPart>
    <w:docPart>
      <w:docPartPr>
        <w:name w:val="F74813D9DD5A4EC8A841554A47A0620C"/>
        <w:category>
          <w:name w:val="General"/>
          <w:gallery w:val="placeholder"/>
        </w:category>
        <w:types>
          <w:type w:val="bbPlcHdr"/>
        </w:types>
        <w:behaviors>
          <w:behavior w:val="content"/>
        </w:behaviors>
        <w:guid w:val="{65FFA092-294C-40E1-B388-6D13588065B2}"/>
      </w:docPartPr>
      <w:docPartBody>
        <w:p w:rsidR="005B2576" w:rsidRPr="00D90B9E" w:rsidRDefault="00BC16DC" w:rsidP="00D90B9E">
          <w:pPr>
            <w:pStyle w:val="OliveBodyCopy"/>
          </w:pPr>
          <w:r w:rsidRPr="00D90B9E">
            <w:t xml:space="preserve">Video provides a powerful way to help you prove your point. When you click Online Video, you can paste in the embed code for the video you want to add. </w:t>
          </w:r>
        </w:p>
        <w:p w:rsidR="005B2576" w:rsidRPr="00D90B9E" w:rsidRDefault="00293B51" w:rsidP="00D90B9E">
          <w:pPr>
            <w:pStyle w:val="OliveBodyCopy"/>
          </w:pPr>
        </w:p>
        <w:p w:rsidR="005B2576" w:rsidRPr="00D90B9E" w:rsidRDefault="00BC16DC" w:rsidP="00D90B9E">
          <w:pPr>
            <w:pStyle w:val="OliveBodyCopy"/>
          </w:pPr>
          <w:r w:rsidRPr="00D90B9E">
            <w:t xml:space="preserve">To make your document look professionally produced, Word provides header, footer, cover page, and text box designs that complement each other. </w:t>
          </w:r>
        </w:p>
        <w:p w:rsidR="005B2576" w:rsidRPr="00D90B9E" w:rsidRDefault="00293B51" w:rsidP="00D90B9E">
          <w:pPr>
            <w:pStyle w:val="OliveBodyCopy"/>
          </w:pPr>
        </w:p>
        <w:p w:rsidR="005B2576" w:rsidRPr="00D90B9E" w:rsidRDefault="00BC16DC" w:rsidP="00D90B9E">
          <w:pPr>
            <w:pStyle w:val="OliveBodyCopy"/>
          </w:pPr>
          <w:r w:rsidRPr="00D90B9E">
            <w:t>For example, you can add a matching cover page, header, and sidebar. Click Insert and then choose the elements you want from the different galleries. Themes and styles also help keep your document coordinated. When you click Design and choose a new Theme.</w:t>
          </w:r>
        </w:p>
        <w:p w:rsidR="005B2576" w:rsidRPr="00D90B9E" w:rsidRDefault="00293B51" w:rsidP="00D90B9E">
          <w:pPr>
            <w:pStyle w:val="OliveBodyCopy"/>
          </w:pPr>
        </w:p>
        <w:p w:rsidR="005B2576" w:rsidRPr="00D90B9E" w:rsidRDefault="00BC16DC" w:rsidP="00D90B9E">
          <w:pPr>
            <w:pStyle w:val="OliveBodyCopy"/>
          </w:pPr>
          <w:r w:rsidRPr="00D90B9E">
            <w:t xml:space="preserve">Save time in Word with new buttons that show up where you need them. To change the way a picture fits in your document, click it and a button for layout options appears next to it. </w:t>
          </w:r>
        </w:p>
        <w:p w:rsidR="005B2576" w:rsidRPr="00D90B9E" w:rsidRDefault="00293B51" w:rsidP="00D90B9E">
          <w:pPr>
            <w:pStyle w:val="OliveBodyCopy"/>
          </w:pPr>
        </w:p>
        <w:p w:rsidR="00293B51" w:rsidRDefault="00BC16DC">
          <w:pPr>
            <w:pStyle w:val="F74813D9DD5A4EC8A841554A47A0620C"/>
          </w:pPr>
          <w:r w:rsidRPr="00D90B9E">
            <w:t>When you work on a table, click where you want to add a row or a column, and then click the plus sign.You can also type a keyword to search online for the video that best fits your document.</w:t>
          </w:r>
        </w:p>
      </w:docPartBody>
    </w:docPart>
    <w:docPart>
      <w:docPartPr>
        <w:name w:val="A851265E6B5A4B7C90E32D91538D9299"/>
        <w:category>
          <w:name w:val="General"/>
          <w:gallery w:val="placeholder"/>
        </w:category>
        <w:types>
          <w:type w:val="bbPlcHdr"/>
        </w:types>
        <w:behaviors>
          <w:behavior w:val="content"/>
        </w:behaviors>
        <w:guid w:val="{D90E9E03-D5A8-4585-9AC4-96CB2A0D33E3}"/>
      </w:docPartPr>
      <w:docPartBody>
        <w:p w:rsidR="00293B51" w:rsidRDefault="00BC16DC">
          <w:pPr>
            <w:pStyle w:val="A851265E6B5A4B7C90E32D91538D9299"/>
          </w:pPr>
          <w:r w:rsidRPr="00D90B9E">
            <w:t>Picture Caption: To make your document look professionally produced, Word provides header, footer, cover page, and text box designs that complement each other.</w:t>
          </w:r>
        </w:p>
      </w:docPartBody>
    </w:docPart>
    <w:docPart>
      <w:docPartPr>
        <w:name w:val="EA386D8BF1314A229486631B2DA29ADC"/>
        <w:category>
          <w:name w:val="General"/>
          <w:gallery w:val="placeholder"/>
        </w:category>
        <w:types>
          <w:type w:val="bbPlcHdr"/>
        </w:types>
        <w:behaviors>
          <w:behavior w:val="content"/>
        </w:behaviors>
        <w:guid w:val="{18F79AA2-C77D-4772-BB80-07088549F2A5}"/>
      </w:docPartPr>
      <w:docPartBody>
        <w:p w:rsidR="00293B51" w:rsidRDefault="00BC16DC">
          <w:pPr>
            <w:pStyle w:val="EA386D8BF1314A229486631B2DA29ADC"/>
          </w:pPr>
          <w:r w:rsidRPr="008E3641">
            <w:rPr>
              <w:rStyle w:val="BrownArticleTitle"/>
            </w:rPr>
            <w:t>The scoop of the year</w:t>
          </w:r>
        </w:p>
      </w:docPartBody>
    </w:docPart>
    <w:docPart>
      <w:docPartPr>
        <w:name w:val="9AE2336CD1DD4CCC8E60A4654C8E3741"/>
        <w:category>
          <w:name w:val="General"/>
          <w:gallery w:val="placeholder"/>
        </w:category>
        <w:types>
          <w:type w:val="bbPlcHdr"/>
        </w:types>
        <w:behaviors>
          <w:behavior w:val="content"/>
        </w:behaviors>
        <w:guid w:val="{39454C0A-4A02-4544-907C-24238BE774CC}"/>
      </w:docPartPr>
      <w:docPartBody>
        <w:p w:rsidR="00293B51" w:rsidRDefault="00BC16DC">
          <w:pPr>
            <w:pStyle w:val="9AE2336CD1DD4CCC8E60A4654C8E3741"/>
          </w:pPr>
          <w:r w:rsidRPr="00C6372A">
            <w:rPr>
              <w:rStyle w:val="BrownArticleSubtitle"/>
            </w:rPr>
            <w:t>The latest local news</w:t>
          </w:r>
        </w:p>
      </w:docPartBody>
    </w:docPart>
    <w:docPart>
      <w:docPartPr>
        <w:name w:val="D0E844577EE44E5ABFECC5C3BD768BD5"/>
        <w:category>
          <w:name w:val="General"/>
          <w:gallery w:val="placeholder"/>
        </w:category>
        <w:types>
          <w:type w:val="bbPlcHdr"/>
        </w:types>
        <w:behaviors>
          <w:behavior w:val="content"/>
        </w:behaviors>
        <w:guid w:val="{EAB722E5-1EEE-4DEA-872A-9631178CF535}"/>
      </w:docPartPr>
      <w:docPartBody>
        <w:p w:rsidR="00293B51" w:rsidRDefault="00BC16DC">
          <w:pPr>
            <w:pStyle w:val="D0E844577EE44E5ABFECC5C3BD768BD5"/>
          </w:pPr>
          <w:r w:rsidRPr="00C6372A">
            <w:rPr>
              <w:rStyle w:val="BrownAuthorName"/>
            </w:rPr>
            <w:t>MIRJAM NILSSON</w:t>
          </w:r>
        </w:p>
      </w:docPartBody>
    </w:docPart>
    <w:docPart>
      <w:docPartPr>
        <w:name w:val="06981F7A02D0490F87E1A0EEC7CD7BFA"/>
        <w:category>
          <w:name w:val="General"/>
          <w:gallery w:val="placeholder"/>
        </w:category>
        <w:types>
          <w:type w:val="bbPlcHdr"/>
        </w:types>
        <w:behaviors>
          <w:behavior w:val="content"/>
        </w:behaviors>
        <w:guid w:val="{F43817CA-7CE2-451A-B11C-181F64E3AAEF}"/>
      </w:docPartPr>
      <w:docPartBody>
        <w:p w:rsidR="005B2576" w:rsidRDefault="00BC16DC" w:rsidP="00552CFB">
          <w:pPr>
            <w:pStyle w:val="BrownBodyCopy"/>
          </w:pPr>
          <w:r>
            <w:t xml:space="preserve">Video provides a powerful way to help you prove your point. When you click Online Video, you can paste in the embed code for the video you want to add. You can also type a keyword to search online for the video that best fits your document.  </w:t>
          </w:r>
        </w:p>
        <w:p w:rsidR="005B2576" w:rsidRDefault="00293B51" w:rsidP="00552CFB">
          <w:pPr>
            <w:pStyle w:val="BrownBodyCopy"/>
          </w:pPr>
        </w:p>
        <w:p w:rsidR="005B2576" w:rsidRDefault="00BC16DC" w:rsidP="00552CFB">
          <w:pPr>
            <w:pStyle w:val="BrownBodyCopy"/>
          </w:pPr>
          <w: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5B2576" w:rsidRDefault="00293B51" w:rsidP="00552CFB">
          <w:pPr>
            <w:pStyle w:val="BrownBodyCopy"/>
          </w:pPr>
        </w:p>
        <w:p w:rsidR="005B2576" w:rsidRDefault="00BC16DC" w:rsidP="00552CFB">
          <w:pPr>
            <w:pStyle w:val="BrownBodyCopy"/>
          </w:pPr>
          <w:r>
            <w:t xml:space="preserve">Themes and styles also help keep your document coordinated. When you click Design and choose a new Theme. </w:t>
          </w:r>
        </w:p>
        <w:p w:rsidR="005B2576" w:rsidRDefault="00293B51" w:rsidP="00552CFB">
          <w:pPr>
            <w:pStyle w:val="BrownBodyCopy"/>
          </w:pPr>
        </w:p>
        <w:p w:rsidR="00293B51" w:rsidRDefault="00BC16DC">
          <w:pPr>
            <w:pStyle w:val="06981F7A02D0490F87E1A0EEC7CD7BFA"/>
          </w:pPr>
          <w:r>
            <w:t>When you work on a table, click where you want to add a row or a column, and then click the plus sign.</w:t>
          </w:r>
        </w:p>
      </w:docPartBody>
    </w:docPart>
    <w:docPart>
      <w:docPartPr>
        <w:name w:val="A0F93212DEF64B53B8ABECBE8F9C5A02"/>
        <w:category>
          <w:name w:val="General"/>
          <w:gallery w:val="placeholder"/>
        </w:category>
        <w:types>
          <w:type w:val="bbPlcHdr"/>
        </w:types>
        <w:behaviors>
          <w:behavior w:val="content"/>
        </w:behaviors>
        <w:guid w:val="{74A946B1-563C-46B1-A7CF-5F57CC9B1572}"/>
      </w:docPartPr>
      <w:docPartBody>
        <w:p w:rsidR="005B2576" w:rsidRDefault="00BC16DC" w:rsidP="00FE2C5F">
          <w:pPr>
            <w:pStyle w:val="BrownBodyCopy"/>
          </w:pPr>
          <w:r>
            <w:t xml:space="preserve">Video provides a powerful way to help you prove your point. When you click Online Video, you can paste in the embed code for the video you want to add. You can also type a keyword to search online for the video that best fits your document.  </w:t>
          </w:r>
        </w:p>
        <w:p w:rsidR="005B2576" w:rsidRDefault="00293B51" w:rsidP="00FE2C5F">
          <w:pPr>
            <w:pStyle w:val="BrownBodyCopy"/>
          </w:pPr>
        </w:p>
        <w:p w:rsidR="005B2576" w:rsidRDefault="00BC16DC" w:rsidP="00FE2C5F">
          <w:pPr>
            <w:pStyle w:val="BrownBodyCopy"/>
          </w:pPr>
          <w: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w:t>
          </w:r>
        </w:p>
        <w:p w:rsidR="005B2576" w:rsidRDefault="00293B51" w:rsidP="00FE2C5F">
          <w:pPr>
            <w:pStyle w:val="BrownBodyCopy"/>
          </w:pPr>
        </w:p>
        <w:p w:rsidR="00293B51" w:rsidRDefault="00BC16DC">
          <w:pPr>
            <w:pStyle w:val="A0F93212DEF64B53B8ABECBE8F9C5A02"/>
          </w:pPr>
          <w: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E1C8415DFA5C4B8299D2DF57A0F18C7A"/>
        <w:category>
          <w:name w:val="General"/>
          <w:gallery w:val="placeholder"/>
        </w:category>
        <w:types>
          <w:type w:val="bbPlcHdr"/>
        </w:types>
        <w:behaviors>
          <w:behavior w:val="content"/>
        </w:behaviors>
        <w:guid w:val="{776FBC2A-4FB6-4F14-A71F-EA48AF92E067}"/>
      </w:docPartPr>
      <w:docPartBody>
        <w:p w:rsidR="00293B51" w:rsidRDefault="00BC16DC">
          <w:pPr>
            <w:pStyle w:val="E1C8415DFA5C4B8299D2DF57A0F18C7A"/>
          </w:pPr>
          <w:r w:rsidRPr="008E3641">
            <w:t>Tuesday Sep 23, 20XX</w:t>
          </w:r>
        </w:p>
      </w:docPartBody>
    </w:docPart>
    <w:docPart>
      <w:docPartPr>
        <w:name w:val="DB72876FE73B402A85B2D66F170D76BA"/>
        <w:category>
          <w:name w:val="General"/>
          <w:gallery w:val="placeholder"/>
        </w:category>
        <w:types>
          <w:type w:val="bbPlcHdr"/>
        </w:types>
        <w:behaviors>
          <w:behavior w:val="content"/>
        </w:behaviors>
        <w:guid w:val="{54BF3B08-18FC-4BC2-9D40-E33555930F57}"/>
      </w:docPartPr>
      <w:docPartBody>
        <w:p w:rsidR="00293B51" w:rsidRDefault="00BC16DC">
          <w:pPr>
            <w:pStyle w:val="DB72876FE73B402A85B2D66F170D76BA"/>
          </w:pPr>
          <w:r w:rsidRPr="00DB5087">
            <w:t>Breaking news</w:t>
          </w:r>
        </w:p>
      </w:docPartBody>
    </w:docPart>
    <w:docPart>
      <w:docPartPr>
        <w:name w:val="73BDC49C4BA64A46B19E435569DA3A0E"/>
        <w:category>
          <w:name w:val="General"/>
          <w:gallery w:val="placeholder"/>
        </w:category>
        <w:types>
          <w:type w:val="bbPlcHdr"/>
        </w:types>
        <w:behaviors>
          <w:behavior w:val="content"/>
        </w:behaviors>
        <w:guid w:val="{EB87D7F0-0D8D-4313-9A66-AD15DE2353D9}"/>
      </w:docPartPr>
      <w:docPartBody>
        <w:p w:rsidR="005B2576" w:rsidRPr="008E3641" w:rsidRDefault="00BC16DC" w:rsidP="008E3641">
          <w:pPr>
            <w:pStyle w:val="OliveBodyCopy"/>
          </w:pPr>
          <w:r w:rsidRPr="008E3641">
            <w:t xml:space="preserve">Reading is easier, too, in the new Reading view. You can collapse parts of the document and focus on the text you want. If you need to stop reading before you reach the end, Word remembers where you left off - even on another device. </w:t>
          </w:r>
        </w:p>
        <w:p w:rsidR="005B2576" w:rsidRPr="008E3641" w:rsidRDefault="00293B51" w:rsidP="008E3641">
          <w:pPr>
            <w:pStyle w:val="OliveBodyCopy"/>
          </w:pPr>
        </w:p>
        <w:p w:rsidR="005B2576" w:rsidRPr="008E3641" w:rsidRDefault="00BC16DC" w:rsidP="008E3641">
          <w:pPr>
            <w:pStyle w:val="OliveBodyCopy"/>
          </w:pPr>
          <w:r w:rsidRPr="008E3641">
            <w:t xml:space="preserve">To make your document look professionally produced, Word provides header, footer, cover page, and text box designs that complement each other. </w:t>
          </w:r>
        </w:p>
        <w:p w:rsidR="005B2576" w:rsidRPr="008E3641" w:rsidRDefault="00293B51" w:rsidP="008E3641">
          <w:pPr>
            <w:pStyle w:val="OliveBodyCopy"/>
          </w:pPr>
        </w:p>
        <w:p w:rsidR="00293B51" w:rsidRDefault="00BC16DC">
          <w:pPr>
            <w:pStyle w:val="73BDC49C4BA64A46B19E435569DA3A0E"/>
          </w:pPr>
          <w:r w:rsidRPr="008E3641">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900AFA10931744E382993F857F514A8E"/>
        <w:category>
          <w:name w:val="General"/>
          <w:gallery w:val="placeholder"/>
        </w:category>
        <w:types>
          <w:type w:val="bbPlcHdr"/>
        </w:types>
        <w:behaviors>
          <w:behavior w:val="content"/>
        </w:behaviors>
        <w:guid w:val="{E11EF18A-7154-4719-80B2-18AB335D9952}"/>
      </w:docPartPr>
      <w:docPartBody>
        <w:p w:rsidR="00293B51" w:rsidRDefault="00BC16DC">
          <w:pPr>
            <w:pStyle w:val="900AFA10931744E382993F857F514A8E"/>
          </w:pPr>
          <w:r w:rsidRPr="008505DC">
            <w:t>Picture Caption: To make your document look professionally produced, Word provides header, footer, cover page, and text box designs that complement each other.</w:t>
          </w:r>
        </w:p>
      </w:docPartBody>
    </w:docPart>
    <w:docPart>
      <w:docPartPr>
        <w:name w:val="015E824096684A9F966C997CDC4C2583"/>
        <w:category>
          <w:name w:val="General"/>
          <w:gallery w:val="placeholder"/>
        </w:category>
        <w:types>
          <w:type w:val="bbPlcHdr"/>
        </w:types>
        <w:behaviors>
          <w:behavior w:val="content"/>
        </w:behaviors>
        <w:guid w:val="{F3F28323-06FF-483E-B2FC-81227B6282B3}"/>
      </w:docPartPr>
      <w:docPartBody>
        <w:p w:rsidR="00293B51" w:rsidRDefault="00BC16DC">
          <w:pPr>
            <w:pStyle w:val="015E824096684A9F966C997CDC4C2583"/>
          </w:pPr>
          <w:r w:rsidRPr="008505DC">
            <w:t>Picture Caption: To make your document look professionally produced, Word provides header, footer, cover page, and text box designs that complement each other.</w:t>
          </w:r>
        </w:p>
      </w:docPartBody>
    </w:docPart>
    <w:docPart>
      <w:docPartPr>
        <w:name w:val="5FA98320C65845CBB728FBB807E4F51E"/>
        <w:category>
          <w:name w:val="General"/>
          <w:gallery w:val="placeholder"/>
        </w:category>
        <w:types>
          <w:type w:val="bbPlcHdr"/>
        </w:types>
        <w:behaviors>
          <w:behavior w:val="content"/>
        </w:behaviors>
        <w:guid w:val="{D06A946A-D786-4DB5-8E31-406A20FCDE0C}"/>
      </w:docPartPr>
      <w:docPartBody>
        <w:p w:rsidR="00293B51" w:rsidRDefault="00BC16DC">
          <w:pPr>
            <w:pStyle w:val="5FA98320C65845CBB728FBB807E4F51E"/>
          </w:pPr>
          <w:r w:rsidRPr="008505DC">
            <w:rPr>
              <w:rStyle w:val="BrownArticleTitle"/>
            </w:rPr>
            <w:t>The scoop of the year</w:t>
          </w:r>
        </w:p>
      </w:docPartBody>
    </w:docPart>
    <w:docPart>
      <w:docPartPr>
        <w:name w:val="D6F1D0D7F811479F86146D547C3BBA0C"/>
        <w:category>
          <w:name w:val="General"/>
          <w:gallery w:val="placeholder"/>
        </w:category>
        <w:types>
          <w:type w:val="bbPlcHdr"/>
        </w:types>
        <w:behaviors>
          <w:behavior w:val="content"/>
        </w:behaviors>
        <w:guid w:val="{31856D65-4D69-4B8B-86BB-51FFAB978BB3}"/>
      </w:docPartPr>
      <w:docPartBody>
        <w:p w:rsidR="00293B51" w:rsidRDefault="00BC16DC">
          <w:pPr>
            <w:pStyle w:val="D6F1D0D7F811479F86146D547C3BBA0C"/>
          </w:pPr>
          <w:r w:rsidRPr="008E3641">
            <w:rPr>
              <w:rStyle w:val="BrownAuthorName"/>
            </w:rPr>
            <w:t>MIRJAM NILSSON</w:t>
          </w:r>
        </w:p>
      </w:docPartBody>
    </w:docPart>
    <w:docPart>
      <w:docPartPr>
        <w:name w:val="1430C24206814EC9B12FB83D682B5183"/>
        <w:category>
          <w:name w:val="General"/>
          <w:gallery w:val="placeholder"/>
        </w:category>
        <w:types>
          <w:type w:val="bbPlcHdr"/>
        </w:types>
        <w:behaviors>
          <w:behavior w:val="content"/>
        </w:behaviors>
        <w:guid w:val="{FB39B39D-D923-4869-9852-4CE1256CC5F7}"/>
      </w:docPartPr>
      <w:docPartBody>
        <w:p w:rsidR="005B2576" w:rsidRPr="008505DC" w:rsidRDefault="00BC16DC" w:rsidP="008505DC">
          <w:pPr>
            <w:pStyle w:val="BrownBodyCopy"/>
            <w:rPr>
              <w:rStyle w:val="PlaceholderText"/>
            </w:rPr>
          </w:pPr>
          <w:r w:rsidRPr="008505DC">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5B2576" w:rsidRPr="008505DC" w:rsidRDefault="00293B51" w:rsidP="008505DC">
          <w:pPr>
            <w:pStyle w:val="BrownBodyCopy"/>
            <w:rPr>
              <w:rStyle w:val="PlaceholderText"/>
            </w:rPr>
          </w:pPr>
        </w:p>
        <w:p w:rsidR="00293B51" w:rsidRDefault="00BC16DC">
          <w:pPr>
            <w:pStyle w:val="1430C24206814EC9B12FB83D682B5183"/>
          </w:pPr>
          <w:r w:rsidRPr="008505DC">
            <w:rPr>
              <w:rStyle w:val="PlaceholderText"/>
              <w:color w:val="2F5496" w:themeColor="accent1" w:themeShade="BF"/>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E34C9903F9C5447DB0C701C0018B1D7F"/>
        <w:category>
          <w:name w:val="General"/>
          <w:gallery w:val="placeholder"/>
        </w:category>
        <w:types>
          <w:type w:val="bbPlcHdr"/>
        </w:types>
        <w:behaviors>
          <w:behavior w:val="content"/>
        </w:behaviors>
        <w:guid w:val="{C6F94C30-0B57-4372-BED9-5E0731F4561F}"/>
      </w:docPartPr>
      <w:docPartBody>
        <w:p w:rsidR="005B2576" w:rsidRPr="0084788A" w:rsidRDefault="00BC16DC" w:rsidP="0084788A">
          <w:pPr>
            <w:pStyle w:val="BrownBodyCopy"/>
            <w:rPr>
              <w:rStyle w:val="PlaceholderText"/>
            </w:rPr>
          </w:pPr>
          <w:r w:rsidRPr="0084788A">
            <w:rPr>
              <w:rStyle w:val="PlaceholderText"/>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5B2576" w:rsidRPr="0084788A" w:rsidRDefault="00293B51" w:rsidP="0084788A">
          <w:pPr>
            <w:pStyle w:val="BrownBodyCopy"/>
            <w:rPr>
              <w:rStyle w:val="PlaceholderText"/>
            </w:rPr>
          </w:pPr>
        </w:p>
        <w:p w:rsidR="00293B51" w:rsidRDefault="00BC16DC">
          <w:pPr>
            <w:pStyle w:val="E34C9903F9C5447DB0C701C0018B1D7F"/>
          </w:pPr>
          <w:r w:rsidRPr="0084788A">
            <w:rPr>
              <w:rStyle w:val="PlaceholderText"/>
              <w:color w:val="2F5496" w:themeColor="accent1" w:themeShade="BF"/>
            </w:rPr>
            <w:t>Video provides a powerful way to help you prove your point. When you click Online Video, you can paste in the embed code for the video you want to add. You can also type a keyword to search online for the video that best fits your document. Reading is easier, too, in the new Reading view. You can collapse parts of the document and focus on the text you want.</w:t>
          </w:r>
        </w:p>
      </w:docPartBody>
    </w:docPart>
    <w:docPart>
      <w:docPartPr>
        <w:name w:val="68109150F31E4BFEB36A6CD000C758E2"/>
        <w:category>
          <w:name w:val="General"/>
          <w:gallery w:val="placeholder"/>
        </w:category>
        <w:types>
          <w:type w:val="bbPlcHdr"/>
        </w:types>
        <w:behaviors>
          <w:behavior w:val="content"/>
        </w:behaviors>
        <w:guid w:val="{57048D98-645B-413C-B757-127D1C96815D}"/>
      </w:docPartPr>
      <w:docPartBody>
        <w:p w:rsidR="00293B51" w:rsidRDefault="00BC16DC">
          <w:pPr>
            <w:pStyle w:val="68109150F31E4BFEB36A6CD000C758E2"/>
          </w:pPr>
          <w:r w:rsidRPr="00636B46">
            <w:rPr>
              <w:rStyle w:val="BrownArticleTitle"/>
            </w:rPr>
            <w:t>The next hot and upcoming news story</w:t>
          </w:r>
        </w:p>
      </w:docPartBody>
    </w:docPart>
    <w:docPart>
      <w:docPartPr>
        <w:name w:val="00A73276348A401686A15D6974C78A33"/>
        <w:category>
          <w:name w:val="General"/>
          <w:gallery w:val="placeholder"/>
        </w:category>
        <w:types>
          <w:type w:val="bbPlcHdr"/>
        </w:types>
        <w:behaviors>
          <w:behavior w:val="content"/>
        </w:behaviors>
        <w:guid w:val="{9764BC76-43AB-4A7E-9D6C-4739580D2043}"/>
      </w:docPartPr>
      <w:docPartBody>
        <w:p w:rsidR="005B2576" w:rsidRDefault="00BC16DC" w:rsidP="0084788A">
          <w:pPr>
            <w:pStyle w:val="BrownBodyCopy"/>
          </w:pPr>
          <w:r>
            <w:t xml:space="preserve">To make your document look professionally produced, Word provides header, footer, cover page, and text box designs that complement each other. For example, you can add a matching cover page, header, and sidebar.  </w:t>
          </w:r>
        </w:p>
        <w:p w:rsidR="005B2576" w:rsidRDefault="00293B51" w:rsidP="0084788A">
          <w:pPr>
            <w:pStyle w:val="BrownBodyCopy"/>
          </w:pPr>
        </w:p>
        <w:p w:rsidR="00293B51" w:rsidRDefault="00BC16DC">
          <w:pPr>
            <w:pStyle w:val="00A73276348A401686A15D6974C78A33"/>
          </w:pPr>
          <w:r>
            <w:t>Click Insert and then choose the elements you want from the different galleries. Themes and styles also help keep your document coordinated. When you click Design and choose a new Theme. Video provides a powerful way to help you prove your point. When you click Online Video, you can paste in the embed code for the video you want to add.</w:t>
          </w:r>
        </w:p>
      </w:docPartBody>
    </w:docPart>
    <w:docPart>
      <w:docPartPr>
        <w:name w:val="80F03182638C418690E77C4F23369CA1"/>
        <w:category>
          <w:name w:val="General"/>
          <w:gallery w:val="placeholder"/>
        </w:category>
        <w:types>
          <w:type w:val="bbPlcHdr"/>
        </w:types>
        <w:behaviors>
          <w:behavior w:val="content"/>
        </w:behaviors>
        <w:guid w:val="{538B1103-4333-4B06-AA23-6E9E33246778}"/>
      </w:docPartPr>
      <w:docPartBody>
        <w:p w:rsidR="005B2576" w:rsidRDefault="00BC16DC" w:rsidP="0084788A">
          <w:pPr>
            <w:pStyle w:val="BrownBodyCopy"/>
          </w:pPr>
          <w: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5B2576" w:rsidRDefault="00293B51" w:rsidP="0084788A">
          <w:pPr>
            <w:pStyle w:val="BrownBodyCopy"/>
          </w:pPr>
        </w:p>
        <w:p w:rsidR="00293B51" w:rsidRDefault="00BC16DC">
          <w:pPr>
            <w:pStyle w:val="80F03182638C418690E77C4F23369CA1"/>
          </w:pPr>
          <w:r>
            <w:t>Video provides a powerful way to help you prove your point. When you click Online Video, you can paste in the embed code for the video you want to add. You can also type a keyword to search online for the video that best fits your document.</w:t>
          </w:r>
        </w:p>
      </w:docPartBody>
    </w:docPart>
    <w:docPart>
      <w:docPartPr>
        <w:name w:val="BAC9CEC70BC44240BE2E5C8E9BADF772"/>
        <w:category>
          <w:name w:val="General"/>
          <w:gallery w:val="placeholder"/>
        </w:category>
        <w:types>
          <w:type w:val="bbPlcHdr"/>
        </w:types>
        <w:behaviors>
          <w:behavior w:val="content"/>
        </w:behaviors>
        <w:guid w:val="{9F730836-B431-4347-ACB5-C5BF99C5EC5B}"/>
      </w:docPartPr>
      <w:docPartBody>
        <w:p w:rsidR="00293B51" w:rsidRDefault="00BC16DC">
          <w:pPr>
            <w:pStyle w:val="BAC9CEC70BC44240BE2E5C8E9BADF772"/>
          </w:pPr>
          <w:r w:rsidRPr="008E3641">
            <w:rPr>
              <w:rStyle w:val="BrownAuthorName"/>
            </w:rPr>
            <w:t>MIRJAM NILSSON</w:t>
          </w:r>
        </w:p>
      </w:docPartBody>
    </w:docPart>
    <w:docPart>
      <w:docPartPr>
        <w:name w:val="117C90188A4A41558C95A5CA496D964A"/>
        <w:category>
          <w:name w:val="General"/>
          <w:gallery w:val="placeholder"/>
        </w:category>
        <w:types>
          <w:type w:val="bbPlcHdr"/>
        </w:types>
        <w:behaviors>
          <w:behavior w:val="content"/>
        </w:behaviors>
        <w:guid w:val="{B33B46C9-7744-4A7E-A613-FBADE5DFA005}"/>
      </w:docPartPr>
      <w:docPartBody>
        <w:p w:rsidR="00293B51" w:rsidRDefault="00BC16DC">
          <w:pPr>
            <w:pStyle w:val="117C90188A4A41558C95A5CA496D964A"/>
          </w:pPr>
          <w:r w:rsidRPr="0084788A">
            <w:t>Video provides a powerful way to help you prove your point. When you click Online Video, you can paste in the embed code for the video you want to add. You can also type a keyword to search online for the video that best fits your document</w:t>
          </w:r>
          <w:r>
            <w:t>.</w:t>
          </w:r>
        </w:p>
      </w:docPartBody>
    </w:docPart>
    <w:docPart>
      <w:docPartPr>
        <w:name w:val="6FF44FEDE1814CF49225E59BBE453A66"/>
        <w:category>
          <w:name w:val="General"/>
          <w:gallery w:val="placeholder"/>
        </w:category>
        <w:types>
          <w:type w:val="bbPlcHdr"/>
        </w:types>
        <w:behaviors>
          <w:behavior w:val="content"/>
        </w:behaviors>
        <w:guid w:val="{507BF71F-6A6E-4A64-96D3-89600822FA28}"/>
      </w:docPartPr>
      <w:docPartBody>
        <w:p w:rsidR="00293B51" w:rsidRDefault="00BC16DC">
          <w:pPr>
            <w:pStyle w:val="6FF44FEDE1814CF49225E59BBE453A66"/>
          </w:pPr>
          <w:r w:rsidRPr="008E3641">
            <w:t>Tuesday Sep 23, 20XX</w:t>
          </w:r>
        </w:p>
      </w:docPartBody>
    </w:docPart>
    <w:docPart>
      <w:docPartPr>
        <w:name w:val="0B105611DF4B4188879989E4DB63D9DC"/>
        <w:category>
          <w:name w:val="General"/>
          <w:gallery w:val="placeholder"/>
        </w:category>
        <w:types>
          <w:type w:val="bbPlcHdr"/>
        </w:types>
        <w:behaviors>
          <w:behavior w:val="content"/>
        </w:behaviors>
        <w:guid w:val="{0FC61646-8E45-4B43-8120-38642ECA963B}"/>
      </w:docPartPr>
      <w:docPartBody>
        <w:p w:rsidR="00293B51" w:rsidRDefault="00BC16DC">
          <w:pPr>
            <w:pStyle w:val="0B105611DF4B4188879989E4DB63D9DC"/>
          </w:pPr>
          <w:r w:rsidRPr="00C27B8C">
            <w:rPr>
              <w:rStyle w:val="BrownArticleTitle"/>
            </w:rPr>
            <w:t>The next hot and upcoming news story</w:t>
          </w:r>
        </w:p>
      </w:docPartBody>
    </w:docPart>
    <w:docPart>
      <w:docPartPr>
        <w:name w:val="CE09E2AD9A194F288CE4E0141B5AF0BF"/>
        <w:category>
          <w:name w:val="General"/>
          <w:gallery w:val="placeholder"/>
        </w:category>
        <w:types>
          <w:type w:val="bbPlcHdr"/>
        </w:types>
        <w:behaviors>
          <w:behavior w:val="content"/>
        </w:behaviors>
        <w:guid w:val="{4B0BF108-FECA-403C-B745-E090B5361405}"/>
      </w:docPartPr>
      <w:docPartBody>
        <w:p w:rsidR="00293B51" w:rsidRDefault="00BC16DC">
          <w:pPr>
            <w:pStyle w:val="CE09E2AD9A194F288CE4E0141B5AF0BF"/>
          </w:pPr>
          <w:r w:rsidRPr="008E3641">
            <w:rPr>
              <w:rStyle w:val="BrownAuthorName"/>
            </w:rPr>
            <w:t>MIRJAM NILSSON</w:t>
          </w:r>
        </w:p>
      </w:docPartBody>
    </w:docPart>
    <w:docPart>
      <w:docPartPr>
        <w:name w:val="2438B252091F4B33AB8E8528BCD0D808"/>
        <w:category>
          <w:name w:val="General"/>
          <w:gallery w:val="placeholder"/>
        </w:category>
        <w:types>
          <w:type w:val="bbPlcHdr"/>
        </w:types>
        <w:behaviors>
          <w:behavior w:val="content"/>
        </w:behaviors>
        <w:guid w:val="{6B4F1067-A411-468B-A815-95A4E21A69D2}"/>
      </w:docPartPr>
      <w:docPartBody>
        <w:p w:rsidR="005B2576" w:rsidRPr="00C27B8C" w:rsidRDefault="00BC16DC" w:rsidP="00C27B8C">
          <w:pPr>
            <w:pStyle w:val="BrownBodyCopy"/>
            <w:rPr>
              <w:rStyle w:val="PlaceholderText"/>
            </w:rPr>
          </w:pPr>
          <w:r w:rsidRPr="00C27B8C">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5B2576" w:rsidRPr="00C27B8C" w:rsidRDefault="00293B51" w:rsidP="00C27B8C">
          <w:pPr>
            <w:pStyle w:val="BrownBodyCopy"/>
            <w:rPr>
              <w:rStyle w:val="PlaceholderText"/>
            </w:rPr>
          </w:pPr>
        </w:p>
        <w:p w:rsidR="00293B51" w:rsidRDefault="00BC16DC">
          <w:pPr>
            <w:pStyle w:val="2438B252091F4B33AB8E8528BCD0D808"/>
          </w:pPr>
          <w:r w:rsidRPr="00C27B8C">
            <w:rPr>
              <w:rStyle w:val="PlaceholderText"/>
              <w:color w:val="2F5496" w:themeColor="accent1" w:themeShade="BF"/>
            </w:rPr>
            <w:t>To make your document look professionally produced, Word provides header, footer, cover page, and text box designs that complement each other. For example, you can add a matching cover page, header, and sidebar.</w:t>
          </w:r>
        </w:p>
      </w:docPartBody>
    </w:docPart>
    <w:docPart>
      <w:docPartPr>
        <w:name w:val="049E6FE051204ECD827C6B1F21F640EF"/>
        <w:category>
          <w:name w:val="General"/>
          <w:gallery w:val="placeholder"/>
        </w:category>
        <w:types>
          <w:type w:val="bbPlcHdr"/>
        </w:types>
        <w:behaviors>
          <w:behavior w:val="content"/>
        </w:behaviors>
        <w:guid w:val="{53359167-F3EA-4C46-94CE-A1439A3FE488}"/>
      </w:docPartPr>
      <w:docPartBody>
        <w:p w:rsidR="005B2576" w:rsidRPr="00C27B8C" w:rsidRDefault="00BC16DC" w:rsidP="00C27B8C">
          <w:pPr>
            <w:pStyle w:val="BrownBodyCopy"/>
          </w:pPr>
          <w:r w:rsidRPr="00C27B8C">
            <w:t>Click Insert and then choose the elements you want from the different galleries. Themes and styles also help keep your document coordinated. When you click Design and choose a new Theme.</w:t>
          </w:r>
        </w:p>
        <w:p w:rsidR="005B2576" w:rsidRPr="00C27B8C" w:rsidRDefault="00293B51" w:rsidP="00C27B8C">
          <w:pPr>
            <w:pStyle w:val="BrownBodyCopy"/>
          </w:pPr>
        </w:p>
        <w:p w:rsidR="00293B51" w:rsidRDefault="00BC16DC">
          <w:pPr>
            <w:pStyle w:val="049E6FE051204ECD827C6B1F21F640EF"/>
          </w:pPr>
          <w:r w:rsidRPr="00C27B8C">
            <w:t>Reading is easier, too, in the new Reading view. You can collapse parts of the document and focus on the text you want. If you need to stop reading before you reach the end, Word remembers where you left off - even on another device. Themes and styles also help keep your document coordinated.</w:t>
          </w:r>
        </w:p>
      </w:docPartBody>
    </w:docPart>
    <w:docPart>
      <w:docPartPr>
        <w:name w:val="9EB996F61D0C41459208752E40C7C621"/>
        <w:category>
          <w:name w:val="General"/>
          <w:gallery w:val="placeholder"/>
        </w:category>
        <w:types>
          <w:type w:val="bbPlcHdr"/>
        </w:types>
        <w:behaviors>
          <w:behavior w:val="content"/>
        </w:behaviors>
        <w:guid w:val="{03AE2F51-BFE3-47CF-A030-1DB504123D89}"/>
      </w:docPartPr>
      <w:docPartBody>
        <w:p w:rsidR="005B2576" w:rsidRPr="00C27B8C" w:rsidRDefault="00BC16DC" w:rsidP="00C27B8C">
          <w:pPr>
            <w:pStyle w:val="OliveBodyCopy"/>
            <w:rPr>
              <w:rStyle w:val="PlaceholderText"/>
            </w:rPr>
          </w:pPr>
          <w:r w:rsidRPr="00C27B8C">
            <w:rPr>
              <w:rStyle w:val="PlaceholderText"/>
            </w:rPr>
            <w:t xml:space="preserve">keyword to search online for the video that best fits your document. When you work on a table, click where you want to add a row or a column, and then click the plus sign. Video provides a powerful way to help you prove your point. When you click Online Video, you can paste in the embed code for the video you want to add. You can also type a keyword to search online for the video that best fits your document. </w:t>
          </w:r>
        </w:p>
        <w:p w:rsidR="005B2576" w:rsidRPr="00C27B8C" w:rsidRDefault="00293B51" w:rsidP="00C27B8C">
          <w:pPr>
            <w:pStyle w:val="OliveBodyCopy"/>
            <w:rPr>
              <w:rStyle w:val="PlaceholderText"/>
            </w:rPr>
          </w:pPr>
        </w:p>
        <w:p w:rsidR="005B2576" w:rsidRPr="00C27B8C" w:rsidRDefault="00BC16DC" w:rsidP="00C27B8C">
          <w:pPr>
            <w:pStyle w:val="OliveBodyCopy"/>
            <w:rPr>
              <w:rStyle w:val="PlaceholderText"/>
            </w:rPr>
          </w:pPr>
          <w:r w:rsidRPr="00C27B8C">
            <w:rPr>
              <w:rStyle w:val="PlaceholderText"/>
            </w:rP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t>
          </w:r>
        </w:p>
        <w:p w:rsidR="005B2576" w:rsidRPr="00C27B8C" w:rsidRDefault="00293B51" w:rsidP="00C27B8C">
          <w:pPr>
            <w:pStyle w:val="OliveBodyCopy"/>
            <w:rPr>
              <w:rStyle w:val="PlaceholderText"/>
            </w:rPr>
          </w:pPr>
        </w:p>
        <w:p w:rsidR="00293B51" w:rsidRDefault="00BC16DC">
          <w:pPr>
            <w:pStyle w:val="9EB996F61D0C41459208752E40C7C621"/>
          </w:pPr>
          <w:r w:rsidRPr="00C27B8C">
            <w:rPr>
              <w:rStyle w:val="PlaceholderText"/>
              <w:color w:val="C45911" w:themeColor="accent2" w:themeShade="BF"/>
            </w:rPr>
            <w:t>When you click Design and choose a new Theme. Save time in Word with new buttons that show up where you need them. To change the way a</w:t>
          </w:r>
        </w:p>
      </w:docPartBody>
    </w:docPart>
    <w:docPart>
      <w:docPartPr>
        <w:name w:val="5BEFA31CEFBC4A1B9A8D7A13689F5DA2"/>
        <w:category>
          <w:name w:val="General"/>
          <w:gallery w:val="placeholder"/>
        </w:category>
        <w:types>
          <w:type w:val="bbPlcHdr"/>
        </w:types>
        <w:behaviors>
          <w:behavior w:val="content"/>
        </w:behaviors>
        <w:guid w:val="{5AA8BB2E-FCC8-417A-A097-32319F410962}"/>
      </w:docPartPr>
      <w:docPartBody>
        <w:p w:rsidR="005B2576" w:rsidRPr="00C27B8C" w:rsidRDefault="00BC16DC" w:rsidP="00C27B8C">
          <w:pPr>
            <w:pStyle w:val="OliveBodyCopy"/>
            <w:rPr>
              <w:rStyle w:val="PlaceholderText"/>
            </w:rPr>
          </w:pPr>
          <w:r w:rsidRPr="00C27B8C">
            <w:rPr>
              <w:rStyle w:val="PlaceholderText"/>
            </w:rPr>
            <w:t xml:space="preserve">picture fits in your document, click it and a button for layout options appears next to it. Reading is easier, too, in the new </w:t>
          </w:r>
        </w:p>
        <w:p w:rsidR="005B2576" w:rsidRPr="00C27B8C" w:rsidRDefault="00BC16DC" w:rsidP="00C27B8C">
          <w:pPr>
            <w:pStyle w:val="OliveBodyCopy"/>
            <w:rPr>
              <w:rStyle w:val="PlaceholderText"/>
            </w:rPr>
          </w:pPr>
          <w:r w:rsidRPr="00C27B8C">
            <w:rPr>
              <w:rStyle w:val="PlaceholderText"/>
            </w:rPr>
            <w:t>Reading view. You can collapse parts of the document and focus</w:t>
          </w:r>
        </w:p>
        <w:p w:rsidR="005B2576" w:rsidRPr="00C27B8C" w:rsidRDefault="00BC16DC" w:rsidP="00C27B8C">
          <w:pPr>
            <w:pStyle w:val="OliveBodyCopy"/>
            <w:rPr>
              <w:rStyle w:val="PlaceholderText"/>
            </w:rPr>
          </w:pPr>
          <w:r w:rsidRPr="00C27B8C">
            <w:rPr>
              <w:rStyle w:val="PlaceholderText"/>
            </w:rPr>
            <w:t xml:space="preserve">on the text you want. If you need to stop reading before you reach the end, Word remembers where you left off - even on another device. Themes and styles also help keep your document coordinated. </w:t>
          </w:r>
        </w:p>
        <w:p w:rsidR="005B2576" w:rsidRPr="00C27B8C" w:rsidRDefault="00293B51" w:rsidP="00C27B8C">
          <w:pPr>
            <w:pStyle w:val="OliveBodyCopy"/>
            <w:rPr>
              <w:rStyle w:val="PlaceholderText"/>
            </w:rPr>
          </w:pPr>
        </w:p>
        <w:p w:rsidR="00293B51" w:rsidRDefault="00BC16DC">
          <w:pPr>
            <w:pStyle w:val="5BEFA31CEFBC4A1B9A8D7A13689F5DA2"/>
          </w:pPr>
          <w:r w:rsidRPr="00C27B8C">
            <w:rPr>
              <w:rStyle w:val="PlaceholderText"/>
              <w:color w:val="C45911" w:themeColor="accent2" w:themeShade="BF"/>
            </w:rPr>
            <w:t>Video provides a powerful way to help you prove your point. When you click Online Video, you can paste in the embed code for the video you want to add. You can also type a keyword to search online for the video that best fits your document. When you work on a table, click where you want to add a row or a column, and then click the plus sign. When you work on a table, click where you want to add a row or a column, and then click the plus sign. Video provides a powerful way to help you prove your point.</w:t>
          </w:r>
        </w:p>
      </w:docPartBody>
    </w:docPart>
    <w:docPart>
      <w:docPartPr>
        <w:name w:val="EDAE7AFD12C04EA3B47BE0BD220A19C2"/>
        <w:category>
          <w:name w:val="General"/>
          <w:gallery w:val="placeholder"/>
        </w:category>
        <w:types>
          <w:type w:val="bbPlcHdr"/>
        </w:types>
        <w:behaviors>
          <w:behavior w:val="content"/>
        </w:behaviors>
        <w:guid w:val="{F0F97DBB-0369-4D83-AC7B-CC5F0EDBE251}"/>
      </w:docPartPr>
      <w:docPartBody>
        <w:p w:rsidR="00293B51" w:rsidRDefault="00BC16DC">
          <w:pPr>
            <w:pStyle w:val="EDAE7AFD12C04EA3B47BE0BD220A19C2"/>
          </w:pPr>
          <w:r w:rsidRPr="00AF7606">
            <w:t>Video provides a powerful way to help you prove your point. When you click Online Video, you can paste in the embed code for the video you want to add. You can also type a</w:t>
          </w:r>
        </w:p>
      </w:docPartBody>
    </w:docPart>
    <w:docPart>
      <w:docPartPr>
        <w:name w:val="40FB79323E3149BB93E0A612FCE3C77A"/>
        <w:category>
          <w:name w:val="General"/>
          <w:gallery w:val="placeholder"/>
        </w:category>
        <w:types>
          <w:type w:val="bbPlcHdr"/>
        </w:types>
        <w:behaviors>
          <w:behavior w:val="content"/>
        </w:behaviors>
        <w:guid w:val="{FC60BBC8-912E-4970-B75B-C5CF1DD80729}"/>
      </w:docPartPr>
      <w:docPartBody>
        <w:p w:rsidR="00293B51" w:rsidRDefault="00BE722E" w:rsidP="00BE722E">
          <w:pPr>
            <w:pStyle w:val="40FB79323E3149BB93E0A612FCE3C77A"/>
          </w:pPr>
          <w:r w:rsidRPr="00C27B8C">
            <w:t>Breaking news</w:t>
          </w:r>
        </w:p>
      </w:docPartBody>
    </w:docPart>
    <w:docPart>
      <w:docPartPr>
        <w:name w:val="6518DB2F28304C4481FB8FB122B0E305"/>
        <w:category>
          <w:name w:val="General"/>
          <w:gallery w:val="placeholder"/>
        </w:category>
        <w:types>
          <w:type w:val="bbPlcHdr"/>
        </w:types>
        <w:behaviors>
          <w:behavior w:val="content"/>
        </w:behaviors>
        <w:guid w:val="{07B2BC7D-A369-433C-B161-B84CA2F70A4F}"/>
      </w:docPartPr>
      <w:docPartBody>
        <w:p w:rsidR="00293B51" w:rsidRDefault="00BE722E" w:rsidP="00BE722E">
          <w:pPr>
            <w:pStyle w:val="6518DB2F28304C4481FB8FB122B0E305"/>
          </w:pPr>
          <w:r w:rsidRPr="00C27B8C">
            <w:rPr>
              <w:rStyle w:val="OliveArticleSubtitle"/>
            </w:rPr>
            <w:t>The latest local news</w:t>
          </w:r>
        </w:p>
      </w:docPartBody>
    </w:docPart>
    <w:docPart>
      <w:docPartPr>
        <w:name w:val="66134B5AD81743FCB153152A94F94423"/>
        <w:category>
          <w:name w:val="General"/>
          <w:gallery w:val="placeholder"/>
        </w:category>
        <w:types>
          <w:type w:val="bbPlcHdr"/>
        </w:types>
        <w:behaviors>
          <w:behavior w:val="content"/>
        </w:behaviors>
        <w:guid w:val="{0D0AFE4F-A066-4798-AE5B-64159AD465B4}"/>
      </w:docPartPr>
      <w:docPartBody>
        <w:p w:rsidR="00000000" w:rsidRDefault="00293B51" w:rsidP="00293B51">
          <w:pPr>
            <w:pStyle w:val="66134B5AD81743FCB153152A94F94423"/>
          </w:pPr>
          <w:r w:rsidRPr="008505DC">
            <w:t>Picture Caption: To make your document look professionally produced, Word provides header, footer, cover page, and text box designs that complement each other.</w:t>
          </w:r>
        </w:p>
      </w:docPartBody>
    </w:docPart>
    <w:docPart>
      <w:docPartPr>
        <w:name w:val="8C961EB251D84514A545066C386B005C"/>
        <w:category>
          <w:name w:val="General"/>
          <w:gallery w:val="placeholder"/>
        </w:category>
        <w:types>
          <w:type w:val="bbPlcHdr"/>
        </w:types>
        <w:behaviors>
          <w:behavior w:val="content"/>
        </w:behaviors>
        <w:guid w:val="{0567C4F3-B214-4ABB-A52E-6664BB0E0013}"/>
      </w:docPartPr>
      <w:docPartBody>
        <w:p w:rsidR="00000000" w:rsidRDefault="00293B51" w:rsidP="00293B51">
          <w:pPr>
            <w:pStyle w:val="8C961EB251D84514A545066C386B005C"/>
          </w:pPr>
          <w:r w:rsidRPr="008E3641">
            <w:t>Tuesday Sep 23, 20XX</w:t>
          </w:r>
        </w:p>
      </w:docPartBody>
    </w:docPart>
    <w:docPart>
      <w:docPartPr>
        <w:name w:val="CCE36E6B7FA84F328FCFAEAE342FEF11"/>
        <w:category>
          <w:name w:val="General"/>
          <w:gallery w:val="placeholder"/>
        </w:category>
        <w:types>
          <w:type w:val="bbPlcHdr"/>
        </w:types>
        <w:behaviors>
          <w:behavior w:val="content"/>
        </w:behaviors>
        <w:guid w:val="{A38B8556-B57B-42D6-B9FE-CDE964A29F1B}"/>
      </w:docPartPr>
      <w:docPartBody>
        <w:p w:rsidR="00293B51" w:rsidRPr="00D90B9E" w:rsidRDefault="00293B51" w:rsidP="00D90B9E">
          <w:pPr>
            <w:pStyle w:val="OliveBodyCopy"/>
          </w:pPr>
          <w:r w:rsidRPr="00D90B9E">
            <w:t xml:space="preserve">Video provides a powerful way to help you prove your point. When you click Online Video, you can paste in the embed code for the video you want to add. </w:t>
          </w:r>
        </w:p>
        <w:p w:rsidR="00293B51" w:rsidRPr="00D90B9E" w:rsidRDefault="00293B51" w:rsidP="00D90B9E">
          <w:pPr>
            <w:pStyle w:val="OliveBodyCopy"/>
          </w:pPr>
        </w:p>
        <w:p w:rsidR="00293B51" w:rsidRPr="00D90B9E" w:rsidRDefault="00293B51" w:rsidP="00D90B9E">
          <w:pPr>
            <w:pStyle w:val="OliveBodyCopy"/>
          </w:pPr>
          <w:r w:rsidRPr="00D90B9E">
            <w:t xml:space="preserve">To make your document look professionally produced, Word provides header, footer, cover page, and text box designs that complement each other. </w:t>
          </w:r>
        </w:p>
        <w:p w:rsidR="00293B51" w:rsidRPr="00D90B9E" w:rsidRDefault="00293B51" w:rsidP="00D90B9E">
          <w:pPr>
            <w:pStyle w:val="OliveBodyCopy"/>
          </w:pPr>
        </w:p>
        <w:p w:rsidR="00293B51" w:rsidRPr="00D90B9E" w:rsidRDefault="00293B51" w:rsidP="00D90B9E">
          <w:pPr>
            <w:pStyle w:val="OliveBodyCopy"/>
          </w:pPr>
          <w:r w:rsidRPr="00D90B9E">
            <w:t>For example, you can add a matching cover page, header, and sidebar. Click Insert and then choose the elements you want from the different galleries. Themes and styles also help keep your document coordinated. When you click Design and choose a new Theme.</w:t>
          </w:r>
        </w:p>
        <w:p w:rsidR="00293B51" w:rsidRPr="00D90B9E" w:rsidRDefault="00293B51" w:rsidP="00D90B9E">
          <w:pPr>
            <w:pStyle w:val="OliveBodyCopy"/>
          </w:pPr>
        </w:p>
        <w:p w:rsidR="00293B51" w:rsidRPr="00D90B9E" w:rsidRDefault="00293B51" w:rsidP="00D90B9E">
          <w:pPr>
            <w:pStyle w:val="OliveBodyCopy"/>
          </w:pPr>
          <w:r w:rsidRPr="00D90B9E">
            <w:t xml:space="preserve">Save time in Word with new buttons that show up where you need them. To change the way a picture fits in your document, click it and a button for layout options appears next to it. </w:t>
          </w:r>
        </w:p>
        <w:p w:rsidR="00293B51" w:rsidRPr="00D90B9E" w:rsidRDefault="00293B51" w:rsidP="00D90B9E">
          <w:pPr>
            <w:pStyle w:val="OliveBodyCopy"/>
          </w:pPr>
        </w:p>
        <w:p w:rsidR="00000000" w:rsidRDefault="00293B51" w:rsidP="00293B51">
          <w:pPr>
            <w:pStyle w:val="CCE36E6B7FA84F328FCFAEAE342FEF11"/>
          </w:pPr>
          <w:r w:rsidRPr="00D90B9E">
            <w:t>When you work on a table, click where you want to add a row or a column, and then click the plus sign.You can also type a keyword to search online for the video that best fits your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Euphemia">
    <w:altName w:val="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2E"/>
    <w:rsid w:val="00293B51"/>
    <w:rsid w:val="00BC16DC"/>
    <w:rsid w:val="00BE7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7AE48DD3B04D7F9BF5D908435AD83C">
    <w:name w:val="9F7AE48DD3B04D7F9BF5D908435AD83C"/>
  </w:style>
  <w:style w:type="paragraph" w:customStyle="1" w:styleId="F5B420911B1D40F2B01150F24068B917">
    <w:name w:val="F5B420911B1D40F2B01150F24068B917"/>
  </w:style>
  <w:style w:type="paragraph" w:customStyle="1" w:styleId="7C60E106223C459EB7EC3B07BBC3496F">
    <w:name w:val="7C60E106223C459EB7EC3B07BBC3496F"/>
  </w:style>
  <w:style w:type="paragraph" w:customStyle="1" w:styleId="50679806F0DB4667AA6B9DC0942C559A">
    <w:name w:val="50679806F0DB4667AA6B9DC0942C559A"/>
  </w:style>
  <w:style w:type="paragraph" w:customStyle="1" w:styleId="50FF3CF14CDA4FED8059AC8C5F2ECB25">
    <w:name w:val="50FF3CF14CDA4FED8059AC8C5F2ECB25"/>
  </w:style>
  <w:style w:type="paragraph" w:customStyle="1" w:styleId="500DEFB5E9E94D18B3DA07685727A77C">
    <w:name w:val="500DEFB5E9E94D18B3DA07685727A77C"/>
  </w:style>
  <w:style w:type="character" w:customStyle="1" w:styleId="OliveArticleSubtitle">
    <w:name w:val="Olive Article Subtitle"/>
    <w:basedOn w:val="DefaultParagraphFont"/>
    <w:uiPriority w:val="1"/>
    <w:qFormat/>
    <w:rsid w:val="00BE722E"/>
    <w:rPr>
      <w:rFonts w:asciiTheme="majorHAnsi" w:hAnsiTheme="majorHAnsi" w:cs="Arial"/>
      <w:color w:val="C45911" w:themeColor="accent2" w:themeShade="BF"/>
      <w:sz w:val="32"/>
      <w:szCs w:val="32"/>
    </w:rPr>
  </w:style>
  <w:style w:type="paragraph" w:customStyle="1" w:styleId="E18B35A1FF83414ABE390E384EBBF622">
    <w:name w:val="E18B35A1FF83414ABE390E384EBBF622"/>
  </w:style>
  <w:style w:type="character" w:customStyle="1" w:styleId="OliveAuthorName">
    <w:name w:val="Olive Author Name"/>
    <w:basedOn w:val="DefaultParagraphFont"/>
    <w:uiPriority w:val="1"/>
    <w:qFormat/>
    <w:rsid w:val="00BE722E"/>
    <w:rPr>
      <w:b/>
      <w:bCs/>
      <w:caps/>
      <w:smallCaps w:val="0"/>
      <w:noProof/>
      <w:color w:val="C45911" w:themeColor="accent2" w:themeShade="BF"/>
      <w:sz w:val="24"/>
      <w:szCs w:val="24"/>
    </w:rPr>
  </w:style>
  <w:style w:type="paragraph" w:customStyle="1" w:styleId="FEA39D59A38449D6BEE07C1551C45380">
    <w:name w:val="FEA39D59A38449D6BEE07C1551C45380"/>
  </w:style>
  <w:style w:type="paragraph" w:customStyle="1" w:styleId="OliveBodyCopy">
    <w:name w:val="Olive Body Copy"/>
    <w:basedOn w:val="Normal"/>
    <w:qFormat/>
    <w:rsid w:val="00293B51"/>
    <w:pPr>
      <w:spacing w:after="0" w:line="240" w:lineRule="auto"/>
    </w:pPr>
    <w:rPr>
      <w:rFonts w:eastAsiaTheme="minorHAnsi"/>
      <w:color w:val="C45911" w:themeColor="accent2" w:themeShade="BF"/>
    </w:rPr>
  </w:style>
  <w:style w:type="paragraph" w:customStyle="1" w:styleId="F74813D9DD5A4EC8A841554A47A0620C">
    <w:name w:val="F74813D9DD5A4EC8A841554A47A0620C"/>
  </w:style>
  <w:style w:type="paragraph" w:customStyle="1" w:styleId="A851265E6B5A4B7C90E32D91538D9299">
    <w:name w:val="A851265E6B5A4B7C90E32D91538D9299"/>
  </w:style>
  <w:style w:type="paragraph" w:customStyle="1" w:styleId="66134B5AD81743FCB153152A94F94423">
    <w:name w:val="66134B5AD81743FCB153152A94F94423"/>
    <w:rsid w:val="00293B51"/>
  </w:style>
  <w:style w:type="character" w:customStyle="1" w:styleId="BrownArticleTitle">
    <w:name w:val="Brown Article Title"/>
    <w:basedOn w:val="DefaultParagraphFont"/>
    <w:uiPriority w:val="1"/>
    <w:qFormat/>
    <w:rsid w:val="00BE722E"/>
    <w:rPr>
      <w:rFonts w:asciiTheme="majorHAnsi" w:hAnsiTheme="majorHAnsi"/>
      <w:b/>
      <w:bCs/>
      <w:noProof/>
      <w:color w:val="2F5496" w:themeColor="accent1" w:themeShade="BF"/>
      <w:sz w:val="72"/>
      <w:szCs w:val="72"/>
    </w:rPr>
  </w:style>
  <w:style w:type="paragraph" w:customStyle="1" w:styleId="EA386D8BF1314A229486631B2DA29ADC">
    <w:name w:val="EA386D8BF1314A229486631B2DA29ADC"/>
  </w:style>
  <w:style w:type="character" w:customStyle="1" w:styleId="BrownArticleSubtitle">
    <w:name w:val="Brown Article Subtitle"/>
    <w:basedOn w:val="DefaultParagraphFont"/>
    <w:uiPriority w:val="1"/>
    <w:qFormat/>
    <w:rsid w:val="00BE722E"/>
    <w:rPr>
      <w:rFonts w:asciiTheme="majorHAnsi" w:hAnsiTheme="majorHAnsi" w:cs="Arial"/>
      <w:noProof/>
      <w:color w:val="2F5496" w:themeColor="accent1" w:themeShade="BF"/>
      <w:sz w:val="48"/>
      <w:szCs w:val="48"/>
    </w:rPr>
  </w:style>
  <w:style w:type="paragraph" w:customStyle="1" w:styleId="9AE2336CD1DD4CCC8E60A4654C8E3741">
    <w:name w:val="9AE2336CD1DD4CCC8E60A4654C8E3741"/>
  </w:style>
  <w:style w:type="character" w:customStyle="1" w:styleId="BrownAuthorName">
    <w:name w:val="Brown Author Name"/>
    <w:basedOn w:val="DefaultParagraphFont"/>
    <w:uiPriority w:val="1"/>
    <w:qFormat/>
    <w:rsid w:val="00BE722E"/>
    <w:rPr>
      <w:b/>
      <w:bCs/>
      <w:caps/>
      <w:smallCaps w:val="0"/>
      <w:color w:val="2F5496" w:themeColor="accent1" w:themeShade="BF"/>
      <w:sz w:val="24"/>
      <w:szCs w:val="24"/>
    </w:rPr>
  </w:style>
  <w:style w:type="paragraph" w:customStyle="1" w:styleId="D0E844577EE44E5ABFECC5C3BD768BD5">
    <w:name w:val="D0E844577EE44E5ABFECC5C3BD768BD5"/>
  </w:style>
  <w:style w:type="paragraph" w:customStyle="1" w:styleId="BrownBodyCopy">
    <w:name w:val="Brown Body Copy"/>
    <w:basedOn w:val="Normal"/>
    <w:qFormat/>
    <w:rsid w:val="00BE722E"/>
    <w:pPr>
      <w:spacing w:after="0" w:line="240" w:lineRule="auto"/>
    </w:pPr>
    <w:rPr>
      <w:rFonts w:eastAsiaTheme="minorHAnsi"/>
      <w:color w:val="2F5496" w:themeColor="accent1" w:themeShade="BF"/>
    </w:rPr>
  </w:style>
  <w:style w:type="paragraph" w:customStyle="1" w:styleId="06981F7A02D0490F87E1A0EEC7CD7BFA">
    <w:name w:val="06981F7A02D0490F87E1A0EEC7CD7BFA"/>
  </w:style>
  <w:style w:type="paragraph" w:customStyle="1" w:styleId="A0F93212DEF64B53B8ABECBE8F9C5A02">
    <w:name w:val="A0F93212DEF64B53B8ABECBE8F9C5A02"/>
  </w:style>
  <w:style w:type="paragraph" w:customStyle="1" w:styleId="E1C8415DFA5C4B8299D2DF57A0F18C7A">
    <w:name w:val="E1C8415DFA5C4B8299D2DF57A0F18C7A"/>
  </w:style>
  <w:style w:type="paragraph" w:customStyle="1" w:styleId="DB72876FE73B402A85B2D66F170D76BA">
    <w:name w:val="DB72876FE73B402A85B2D66F170D76BA"/>
  </w:style>
  <w:style w:type="paragraph" w:customStyle="1" w:styleId="14C49C553BC641E9A707424B36280744">
    <w:name w:val="14C49C553BC641E9A707424B36280744"/>
  </w:style>
  <w:style w:type="paragraph" w:customStyle="1" w:styleId="3A2D1BE370A845DE9884FF90DF2D3400">
    <w:name w:val="3A2D1BE370A845DE9884FF90DF2D3400"/>
  </w:style>
  <w:style w:type="paragraph" w:customStyle="1" w:styleId="73BDC49C4BA64A46B19E435569DA3A0E">
    <w:name w:val="73BDC49C4BA64A46B19E435569DA3A0E"/>
  </w:style>
  <w:style w:type="paragraph" w:customStyle="1" w:styleId="900AFA10931744E382993F857F514A8E">
    <w:name w:val="900AFA10931744E382993F857F514A8E"/>
  </w:style>
  <w:style w:type="paragraph" w:customStyle="1" w:styleId="015E824096684A9F966C997CDC4C2583">
    <w:name w:val="015E824096684A9F966C997CDC4C2583"/>
  </w:style>
  <w:style w:type="paragraph" w:customStyle="1" w:styleId="5FA98320C65845CBB728FBB807E4F51E">
    <w:name w:val="5FA98320C65845CBB728FBB807E4F51E"/>
  </w:style>
  <w:style w:type="paragraph" w:customStyle="1" w:styleId="8C961EB251D84514A545066C386B005C">
    <w:name w:val="8C961EB251D84514A545066C386B005C"/>
    <w:rsid w:val="00293B51"/>
  </w:style>
  <w:style w:type="paragraph" w:customStyle="1" w:styleId="D6F1D0D7F811479F86146D547C3BBA0C">
    <w:name w:val="D6F1D0D7F811479F86146D547C3BBA0C"/>
  </w:style>
  <w:style w:type="character" w:styleId="PlaceholderText">
    <w:name w:val="Placeholder Text"/>
    <w:basedOn w:val="DefaultParagraphFont"/>
    <w:uiPriority w:val="99"/>
    <w:semiHidden/>
    <w:rsid w:val="00BE722E"/>
    <w:rPr>
      <w:color w:val="808080"/>
    </w:rPr>
  </w:style>
  <w:style w:type="paragraph" w:customStyle="1" w:styleId="1430C24206814EC9B12FB83D682B5183">
    <w:name w:val="1430C24206814EC9B12FB83D682B5183"/>
  </w:style>
  <w:style w:type="paragraph" w:customStyle="1" w:styleId="E34C9903F9C5447DB0C701C0018B1D7F">
    <w:name w:val="E34C9903F9C5447DB0C701C0018B1D7F"/>
  </w:style>
  <w:style w:type="paragraph" w:customStyle="1" w:styleId="68109150F31E4BFEB36A6CD000C758E2">
    <w:name w:val="68109150F31E4BFEB36A6CD000C758E2"/>
  </w:style>
  <w:style w:type="paragraph" w:customStyle="1" w:styleId="CCE36E6B7FA84F328FCFAEAE342FEF11">
    <w:name w:val="CCE36E6B7FA84F328FCFAEAE342FEF11"/>
    <w:rsid w:val="00293B51"/>
  </w:style>
  <w:style w:type="paragraph" w:customStyle="1" w:styleId="00A73276348A401686A15D6974C78A33">
    <w:name w:val="00A73276348A401686A15D6974C78A33"/>
  </w:style>
  <w:style w:type="paragraph" w:customStyle="1" w:styleId="80F03182638C418690E77C4F23369CA1">
    <w:name w:val="80F03182638C418690E77C4F23369CA1"/>
  </w:style>
  <w:style w:type="paragraph" w:customStyle="1" w:styleId="BAC9CEC70BC44240BE2E5C8E9BADF772">
    <w:name w:val="BAC9CEC70BC44240BE2E5C8E9BADF772"/>
  </w:style>
  <w:style w:type="paragraph" w:customStyle="1" w:styleId="117C90188A4A41558C95A5CA496D964A">
    <w:name w:val="117C90188A4A41558C95A5CA496D964A"/>
  </w:style>
  <w:style w:type="paragraph" w:customStyle="1" w:styleId="6FF44FEDE1814CF49225E59BBE453A66">
    <w:name w:val="6FF44FEDE1814CF49225E59BBE453A66"/>
  </w:style>
  <w:style w:type="paragraph" w:customStyle="1" w:styleId="0B105611DF4B4188879989E4DB63D9DC">
    <w:name w:val="0B105611DF4B4188879989E4DB63D9DC"/>
  </w:style>
  <w:style w:type="paragraph" w:customStyle="1" w:styleId="CE09E2AD9A194F288CE4E0141B5AF0BF">
    <w:name w:val="CE09E2AD9A194F288CE4E0141B5AF0BF"/>
  </w:style>
  <w:style w:type="paragraph" w:customStyle="1" w:styleId="2438B252091F4B33AB8E8528BCD0D808">
    <w:name w:val="2438B252091F4B33AB8E8528BCD0D808"/>
  </w:style>
  <w:style w:type="paragraph" w:customStyle="1" w:styleId="049E6FE051204ECD827C6B1F21F640EF">
    <w:name w:val="049E6FE051204ECD827C6B1F21F640EF"/>
  </w:style>
  <w:style w:type="paragraph" w:customStyle="1" w:styleId="9EB996F61D0C41459208752E40C7C621">
    <w:name w:val="9EB996F61D0C41459208752E40C7C621"/>
  </w:style>
  <w:style w:type="paragraph" w:customStyle="1" w:styleId="5BEFA31CEFBC4A1B9A8D7A13689F5DA2">
    <w:name w:val="5BEFA31CEFBC4A1B9A8D7A13689F5DA2"/>
  </w:style>
  <w:style w:type="paragraph" w:customStyle="1" w:styleId="EDAE7AFD12C04EA3B47BE0BD220A19C2">
    <w:name w:val="EDAE7AFD12C04EA3B47BE0BD220A19C2"/>
  </w:style>
  <w:style w:type="paragraph" w:customStyle="1" w:styleId="A7D0B9C042DC4AC6A8239EEF82F477B3">
    <w:name w:val="A7D0B9C042DC4AC6A8239EEF82F477B3"/>
  </w:style>
  <w:style w:type="paragraph" w:customStyle="1" w:styleId="3CB075B7EE884F88B91D179F1F434BF8">
    <w:name w:val="3CB075B7EE884F88B91D179F1F434BF8"/>
  </w:style>
  <w:style w:type="paragraph" w:customStyle="1" w:styleId="7DC151BA0CE3435B97A33F447D66034A">
    <w:name w:val="7DC151BA0CE3435B97A33F447D66034A"/>
  </w:style>
  <w:style w:type="paragraph" w:customStyle="1" w:styleId="143873978E3A48B38E61ADAF24EFAFEA">
    <w:name w:val="143873978E3A48B38E61ADAF24EFAFEA"/>
  </w:style>
  <w:style w:type="paragraph" w:customStyle="1" w:styleId="09847DF0B5E8425187E41778E5F56D4E">
    <w:name w:val="09847DF0B5E8425187E41778E5F56D4E"/>
  </w:style>
  <w:style w:type="paragraph" w:customStyle="1" w:styleId="65DAB990EAEF4B1B98AAB35EAFB72458">
    <w:name w:val="65DAB990EAEF4B1B98AAB35EAFB72458"/>
  </w:style>
  <w:style w:type="paragraph" w:customStyle="1" w:styleId="498774CF7DEB4D67BB32DF139165B2E5">
    <w:name w:val="498774CF7DEB4D67BB32DF139165B2E5"/>
  </w:style>
  <w:style w:type="paragraph" w:customStyle="1" w:styleId="PullQuote">
    <w:name w:val="Pull Quote"/>
    <w:basedOn w:val="Normal"/>
    <w:qFormat/>
    <w:pPr>
      <w:spacing w:after="0" w:line="240" w:lineRule="auto"/>
      <w:jc w:val="center"/>
    </w:pPr>
    <w:rPr>
      <w:rFonts w:asciiTheme="majorHAnsi" w:eastAsiaTheme="minorHAnsi" w:hAnsiTheme="majorHAnsi"/>
      <w:color w:val="ED7D31" w:themeColor="accent2"/>
      <w:sz w:val="40"/>
      <w:szCs w:val="48"/>
    </w:rPr>
  </w:style>
  <w:style w:type="paragraph" w:customStyle="1" w:styleId="9648B9662A2143809F8C6DF55FCB2CEF">
    <w:name w:val="9648B9662A2143809F8C6DF55FCB2CEF"/>
  </w:style>
  <w:style w:type="paragraph" w:customStyle="1" w:styleId="45341DAA5A69489296BE07818F35637F">
    <w:name w:val="45341DAA5A69489296BE07818F35637F"/>
  </w:style>
  <w:style w:type="paragraph" w:customStyle="1" w:styleId="2E54D58AF7C64C66A7466B3210FEB648">
    <w:name w:val="2E54D58AF7C64C66A7466B3210FEB648"/>
  </w:style>
  <w:style w:type="paragraph" w:customStyle="1" w:styleId="40FB79323E3149BB93E0A612FCE3C77A">
    <w:name w:val="40FB79323E3149BB93E0A612FCE3C77A"/>
    <w:rsid w:val="00BE722E"/>
  </w:style>
  <w:style w:type="paragraph" w:customStyle="1" w:styleId="6518DB2F28304C4481FB8FB122B0E305">
    <w:name w:val="6518DB2F28304C4481FB8FB122B0E305"/>
    <w:rsid w:val="00BE72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A11B4B1-4AA3-4EA4-B905-696541EF5B19}">
  <ds:schemaRefs>
    <ds:schemaRef ds:uri="http://schemas.openxmlformats.org/officeDocument/2006/bibliography"/>
  </ds:schemaRefs>
</ds:datastoreItem>
</file>

<file path=customXml/itemProps2.xml><?xml version="1.0" encoding="utf-8"?>
<ds:datastoreItem xmlns:ds="http://schemas.openxmlformats.org/officeDocument/2006/customXml" ds:itemID="{C4DF4E69-6AEE-4C5F-9751-1B79DC123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32AE2F-C621-4E07-B8BE-BA401BE8B3C5}">
  <ds:schemaRefs>
    <ds:schemaRef ds:uri="http://schemas.microsoft.com/sharepoint/v3/contenttype/forms"/>
  </ds:schemaRefs>
</ds:datastoreItem>
</file>

<file path=customXml/itemProps4.xml><?xml version="1.0" encoding="utf-8"?>
<ds:datastoreItem xmlns:ds="http://schemas.openxmlformats.org/officeDocument/2006/customXml" ds:itemID="{A8DFF072-5F97-4814-AEB5-41262443C6C4}">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Lifestyle newspaper</Template>
  <TotalTime>0</TotalTime>
  <Pages>4</Pages>
  <Words>1358</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2021-07-07T00:30:00Z</dcterms:created>
  <dcterms:modified xsi:type="dcterms:W3CDTF">2021-07-20T01:52:00Z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